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108" w:tblpY="-52"/>
        <w:tblOverlap w:val="never"/>
        <w:tblW w:w="10031" w:type="dxa"/>
        <w:tblLook w:val="00A0"/>
      </w:tblPr>
      <w:tblGrid>
        <w:gridCol w:w="4786"/>
        <w:gridCol w:w="5245"/>
      </w:tblGrid>
      <w:tr w:rsidR="008826C3" w:rsidTr="001A664D">
        <w:trPr>
          <w:trHeight w:val="2826"/>
        </w:trPr>
        <w:tc>
          <w:tcPr>
            <w:tcW w:w="4786" w:type="dxa"/>
          </w:tcPr>
          <w:p w:rsidR="008826C3" w:rsidRPr="001A664D" w:rsidRDefault="008826C3" w:rsidP="001A664D">
            <w:pPr>
              <w:pStyle w:val="1"/>
              <w:ind w:right="34"/>
              <w:rPr>
                <w:sz w:val="28"/>
                <w:szCs w:val="28"/>
              </w:rPr>
            </w:pPr>
            <w:r w:rsidRPr="001A664D">
              <w:rPr>
                <w:sz w:val="28"/>
                <w:szCs w:val="28"/>
              </w:rPr>
              <w:t xml:space="preserve">УТВЕРЖДАЮ </w:t>
            </w:r>
          </w:p>
          <w:p w:rsidR="008826C3" w:rsidRPr="001A664D" w:rsidRDefault="008826C3" w:rsidP="001A664D">
            <w:pPr>
              <w:pStyle w:val="1"/>
              <w:ind w:right="34"/>
              <w:rPr>
                <w:sz w:val="28"/>
                <w:szCs w:val="28"/>
              </w:rPr>
            </w:pPr>
            <w:r w:rsidRPr="001A664D">
              <w:rPr>
                <w:sz w:val="28"/>
                <w:szCs w:val="28"/>
              </w:rPr>
              <w:t xml:space="preserve">Министр образования и молодежной политики  Чувашской Республики </w:t>
            </w:r>
          </w:p>
          <w:p w:rsidR="008826C3" w:rsidRPr="001A664D" w:rsidRDefault="008826C3" w:rsidP="001A664D">
            <w:pPr>
              <w:pStyle w:val="1"/>
              <w:ind w:right="34"/>
              <w:rPr>
                <w:sz w:val="28"/>
                <w:szCs w:val="28"/>
              </w:rPr>
            </w:pPr>
          </w:p>
          <w:p w:rsidR="008826C3" w:rsidRPr="001A664D" w:rsidRDefault="008826C3" w:rsidP="001A664D">
            <w:pPr>
              <w:pStyle w:val="1"/>
              <w:spacing w:after="240"/>
              <w:ind w:right="34"/>
              <w:rPr>
                <w:sz w:val="28"/>
                <w:szCs w:val="28"/>
              </w:rPr>
            </w:pPr>
            <w:r w:rsidRPr="001A664D">
              <w:rPr>
                <w:sz w:val="28"/>
                <w:szCs w:val="28"/>
              </w:rPr>
              <w:t>______________   С.В.Кудряшов</w:t>
            </w:r>
          </w:p>
          <w:p w:rsidR="008826C3" w:rsidRPr="001A664D" w:rsidRDefault="008826C3" w:rsidP="001A664D">
            <w:pPr>
              <w:pStyle w:val="1"/>
              <w:spacing w:after="240"/>
              <w:ind w:right="34"/>
              <w:rPr>
                <w:sz w:val="28"/>
                <w:szCs w:val="28"/>
              </w:rPr>
            </w:pPr>
            <w:r w:rsidRPr="001A664D">
              <w:rPr>
                <w:sz w:val="28"/>
                <w:szCs w:val="28"/>
              </w:rPr>
              <w:t xml:space="preserve">«____» _______________ 2019 г. </w:t>
            </w:r>
          </w:p>
          <w:p w:rsidR="008826C3" w:rsidRPr="001A664D" w:rsidRDefault="008826C3" w:rsidP="001A664D">
            <w:pPr>
              <w:pStyle w:val="1"/>
              <w:tabs>
                <w:tab w:val="left" w:pos="656"/>
              </w:tabs>
              <w:ind w:left="-5670"/>
              <w:rPr>
                <w:sz w:val="28"/>
                <w:szCs w:val="28"/>
              </w:rPr>
            </w:pPr>
            <w:r w:rsidRPr="001A664D">
              <w:rPr>
                <w:sz w:val="28"/>
                <w:szCs w:val="28"/>
              </w:rPr>
              <w:t>«____» _______________ 2019г.</w:t>
            </w:r>
          </w:p>
        </w:tc>
        <w:tc>
          <w:tcPr>
            <w:tcW w:w="5245" w:type="dxa"/>
          </w:tcPr>
          <w:p w:rsidR="008826C3" w:rsidRPr="001A664D" w:rsidRDefault="008826C3" w:rsidP="001A664D">
            <w:pPr>
              <w:pStyle w:val="1"/>
              <w:ind w:left="601"/>
              <w:rPr>
                <w:sz w:val="28"/>
                <w:szCs w:val="28"/>
              </w:rPr>
            </w:pPr>
            <w:r w:rsidRPr="001A664D">
              <w:rPr>
                <w:sz w:val="28"/>
                <w:szCs w:val="28"/>
              </w:rPr>
              <w:t xml:space="preserve">УТВЕРЖДАЮ </w:t>
            </w:r>
          </w:p>
          <w:p w:rsidR="008826C3" w:rsidRPr="001A664D" w:rsidRDefault="008826C3" w:rsidP="001A664D">
            <w:pPr>
              <w:pStyle w:val="1"/>
              <w:ind w:left="601"/>
              <w:rPr>
                <w:sz w:val="28"/>
                <w:szCs w:val="28"/>
              </w:rPr>
            </w:pPr>
            <w:r w:rsidRPr="001A664D">
              <w:rPr>
                <w:sz w:val="28"/>
                <w:szCs w:val="28"/>
              </w:rPr>
              <w:t xml:space="preserve">Руководитель УФНС России </w:t>
            </w:r>
          </w:p>
          <w:p w:rsidR="008826C3" w:rsidRPr="001A664D" w:rsidRDefault="008826C3" w:rsidP="001A664D">
            <w:pPr>
              <w:pStyle w:val="1"/>
              <w:ind w:left="601"/>
              <w:rPr>
                <w:sz w:val="28"/>
                <w:szCs w:val="28"/>
              </w:rPr>
            </w:pPr>
            <w:r w:rsidRPr="001A664D">
              <w:rPr>
                <w:sz w:val="28"/>
                <w:szCs w:val="28"/>
              </w:rPr>
              <w:t xml:space="preserve">по Чувашской Республике </w:t>
            </w:r>
          </w:p>
          <w:p w:rsidR="008826C3" w:rsidRPr="001A664D" w:rsidRDefault="008826C3" w:rsidP="001A664D">
            <w:pPr>
              <w:pStyle w:val="1"/>
              <w:ind w:left="601"/>
              <w:rPr>
                <w:sz w:val="28"/>
                <w:szCs w:val="28"/>
              </w:rPr>
            </w:pPr>
          </w:p>
          <w:p w:rsidR="008826C3" w:rsidRPr="001A664D" w:rsidRDefault="008826C3" w:rsidP="001A664D">
            <w:pPr>
              <w:pStyle w:val="1"/>
              <w:spacing w:after="240"/>
              <w:ind w:left="601"/>
              <w:rPr>
                <w:sz w:val="28"/>
                <w:szCs w:val="28"/>
              </w:rPr>
            </w:pPr>
            <w:r w:rsidRPr="001A664D">
              <w:rPr>
                <w:sz w:val="28"/>
                <w:szCs w:val="28"/>
              </w:rPr>
              <w:t xml:space="preserve">______________   М.В.Петрова </w:t>
            </w:r>
          </w:p>
          <w:p w:rsidR="008826C3" w:rsidRPr="001A664D" w:rsidRDefault="008826C3" w:rsidP="001A664D">
            <w:pPr>
              <w:pStyle w:val="1"/>
              <w:ind w:left="601"/>
              <w:rPr>
                <w:sz w:val="28"/>
                <w:szCs w:val="28"/>
              </w:rPr>
            </w:pPr>
            <w:r w:rsidRPr="001A664D">
              <w:rPr>
                <w:sz w:val="28"/>
                <w:szCs w:val="28"/>
              </w:rPr>
              <w:t>«____» _______________ 2019 г.</w:t>
            </w:r>
          </w:p>
        </w:tc>
      </w:tr>
    </w:tbl>
    <w:p w:rsidR="008826C3" w:rsidRPr="003147FD" w:rsidRDefault="008826C3" w:rsidP="003147FD">
      <w:pPr>
        <w:pStyle w:val="1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</w:p>
    <w:p w:rsidR="008826C3" w:rsidRDefault="008826C3" w:rsidP="00E54C21">
      <w:pPr>
        <w:pStyle w:val="1"/>
        <w:jc w:val="center"/>
        <w:rPr>
          <w:b/>
          <w:sz w:val="28"/>
          <w:szCs w:val="28"/>
        </w:rPr>
      </w:pPr>
    </w:p>
    <w:p w:rsidR="008826C3" w:rsidRPr="00E54C21" w:rsidRDefault="008826C3" w:rsidP="00E54C21">
      <w:pPr>
        <w:pStyle w:val="1"/>
        <w:jc w:val="center"/>
        <w:rPr>
          <w:b/>
          <w:sz w:val="28"/>
          <w:szCs w:val="28"/>
        </w:rPr>
      </w:pPr>
      <w:r w:rsidRPr="00E54C21">
        <w:rPr>
          <w:b/>
          <w:sz w:val="28"/>
          <w:szCs w:val="28"/>
        </w:rPr>
        <w:t>Положение</w:t>
      </w:r>
      <w:r w:rsidRPr="00E54C21">
        <w:rPr>
          <w:b/>
          <w:sz w:val="28"/>
          <w:szCs w:val="28"/>
        </w:rPr>
        <w:br/>
        <w:t>о конкурсе сочинений «Крепка казна – сильна страна»</w:t>
      </w:r>
    </w:p>
    <w:p w:rsidR="008826C3" w:rsidRPr="00E54C21" w:rsidRDefault="008826C3" w:rsidP="00E54C21">
      <w:pPr>
        <w:pStyle w:val="1"/>
        <w:jc w:val="both"/>
        <w:rPr>
          <w:b/>
          <w:sz w:val="28"/>
          <w:szCs w:val="28"/>
        </w:rPr>
      </w:pPr>
    </w:p>
    <w:p w:rsidR="008826C3" w:rsidRDefault="008826C3" w:rsidP="00AD0C31">
      <w:pPr>
        <w:pStyle w:val="1"/>
        <w:tabs>
          <w:tab w:val="left" w:pos="567"/>
        </w:tabs>
        <w:jc w:val="center"/>
        <w:rPr>
          <w:b/>
          <w:sz w:val="28"/>
          <w:szCs w:val="28"/>
        </w:rPr>
      </w:pPr>
      <w:r w:rsidRPr="00AD0C31">
        <w:rPr>
          <w:b/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Общие положения</w:t>
      </w:r>
    </w:p>
    <w:p w:rsidR="008826C3" w:rsidRPr="00E54C21" w:rsidRDefault="008826C3" w:rsidP="00E54C21">
      <w:pPr>
        <w:pStyle w:val="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E54C21">
        <w:rPr>
          <w:sz w:val="28"/>
          <w:szCs w:val="28"/>
        </w:rPr>
        <w:t xml:space="preserve">Настоящее Положение определяет общий порядок организации и проведения конкурса сочинений среди учащихся общеобразовательных </w:t>
      </w:r>
      <w:r>
        <w:rPr>
          <w:sz w:val="28"/>
          <w:szCs w:val="28"/>
        </w:rPr>
        <w:t xml:space="preserve">учреждений </w:t>
      </w:r>
      <w:r w:rsidRPr="00E54C21">
        <w:rPr>
          <w:sz w:val="28"/>
          <w:szCs w:val="28"/>
        </w:rPr>
        <w:t>Чувашской Республики «Крепка казна – сильна страна» (далее – Конкурс), а также правила определения победителей Конкурса.</w:t>
      </w:r>
    </w:p>
    <w:p w:rsidR="008826C3" w:rsidRPr="00E54C21" w:rsidRDefault="008826C3" w:rsidP="00E54C21">
      <w:pPr>
        <w:pStyle w:val="BodyText"/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Pr="00E54C21">
        <w:rPr>
          <w:sz w:val="28"/>
          <w:szCs w:val="28"/>
        </w:rPr>
        <w:t>Основными целями и задачами Конкурса являются:</w:t>
      </w:r>
    </w:p>
    <w:p w:rsidR="008826C3" w:rsidRPr="00E54C21" w:rsidRDefault="008826C3" w:rsidP="00816343">
      <w:pPr>
        <w:pStyle w:val="BodyText"/>
        <w:spacing w:after="0" w:line="240" w:lineRule="auto"/>
        <w:ind w:firstLine="708"/>
        <w:jc w:val="both"/>
        <w:rPr>
          <w:sz w:val="28"/>
          <w:szCs w:val="28"/>
        </w:rPr>
      </w:pPr>
      <w:r w:rsidRPr="00E54C21">
        <w:rPr>
          <w:sz w:val="28"/>
          <w:szCs w:val="28"/>
        </w:rPr>
        <w:t>повышение налоговой культуры и налоговой грамотности у подрастающего поколения</w:t>
      </w:r>
      <w:r>
        <w:rPr>
          <w:sz w:val="28"/>
          <w:szCs w:val="28"/>
        </w:rPr>
        <w:t>;</w:t>
      </w:r>
    </w:p>
    <w:p w:rsidR="008826C3" w:rsidRPr="00E54C21" w:rsidRDefault="008826C3" w:rsidP="00816343">
      <w:pPr>
        <w:pStyle w:val="BodyText"/>
        <w:spacing w:after="0" w:line="240" w:lineRule="auto"/>
        <w:ind w:firstLine="708"/>
        <w:jc w:val="both"/>
        <w:rPr>
          <w:sz w:val="28"/>
          <w:szCs w:val="28"/>
        </w:rPr>
      </w:pPr>
      <w:r w:rsidRPr="00E54C21">
        <w:rPr>
          <w:sz w:val="28"/>
          <w:szCs w:val="28"/>
        </w:rPr>
        <w:t>формирование положительного отношения к налоговым органам</w:t>
      </w:r>
      <w:r>
        <w:rPr>
          <w:sz w:val="28"/>
          <w:szCs w:val="28"/>
        </w:rPr>
        <w:t>;</w:t>
      </w:r>
      <w:r w:rsidRPr="00E54C21">
        <w:rPr>
          <w:sz w:val="28"/>
          <w:szCs w:val="28"/>
        </w:rPr>
        <w:t xml:space="preserve"> </w:t>
      </w:r>
    </w:p>
    <w:p w:rsidR="008826C3" w:rsidRDefault="008826C3" w:rsidP="00816343">
      <w:pPr>
        <w:pStyle w:val="BodyText"/>
        <w:spacing w:after="0" w:line="240" w:lineRule="auto"/>
        <w:ind w:firstLine="708"/>
        <w:jc w:val="both"/>
        <w:rPr>
          <w:sz w:val="28"/>
          <w:szCs w:val="28"/>
        </w:rPr>
      </w:pPr>
      <w:r w:rsidRPr="00E54C21">
        <w:rPr>
          <w:sz w:val="28"/>
          <w:szCs w:val="28"/>
        </w:rPr>
        <w:t>профессиональная ориентация обучающихся</w:t>
      </w:r>
      <w:r>
        <w:rPr>
          <w:sz w:val="28"/>
          <w:szCs w:val="28"/>
        </w:rPr>
        <w:t>;</w:t>
      </w:r>
    </w:p>
    <w:p w:rsidR="008826C3" w:rsidRPr="00E54C21" w:rsidRDefault="008826C3" w:rsidP="00816343">
      <w:pPr>
        <w:pStyle w:val="BodyText"/>
        <w:spacing w:after="0" w:line="240" w:lineRule="auto"/>
        <w:ind w:firstLine="708"/>
        <w:jc w:val="both"/>
        <w:rPr>
          <w:sz w:val="28"/>
          <w:szCs w:val="28"/>
        </w:rPr>
      </w:pPr>
      <w:r w:rsidRPr="00E54C21">
        <w:rPr>
          <w:sz w:val="28"/>
          <w:szCs w:val="28"/>
        </w:rPr>
        <w:t>создание условий для самореализации обучающихся, повышения их социальной и творческой активности</w:t>
      </w:r>
      <w:r>
        <w:rPr>
          <w:sz w:val="28"/>
          <w:szCs w:val="28"/>
        </w:rPr>
        <w:t>.</w:t>
      </w:r>
    </w:p>
    <w:p w:rsidR="008826C3" w:rsidRDefault="008826C3" w:rsidP="00816343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54C21">
        <w:rPr>
          <w:sz w:val="28"/>
          <w:szCs w:val="28"/>
        </w:rPr>
        <w:t>1.3.</w:t>
      </w:r>
      <w:r>
        <w:rPr>
          <w:sz w:val="28"/>
          <w:szCs w:val="28"/>
        </w:rPr>
        <w:t xml:space="preserve"> </w:t>
      </w:r>
      <w:r w:rsidRPr="00E54C21">
        <w:rPr>
          <w:sz w:val="28"/>
          <w:szCs w:val="28"/>
        </w:rPr>
        <w:t>Организаторами конкурса являются Управление Федеральной налоговой службы по Чувашской Республике и Профсоюз работников налоговых органов в Чувашской Республике при содействии Министерства образования и молодежной политики Чувашской Республики.</w:t>
      </w:r>
    </w:p>
    <w:p w:rsidR="008826C3" w:rsidRPr="000B1F67" w:rsidRDefault="008826C3" w:rsidP="000B1F6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B1F67">
        <w:rPr>
          <w:sz w:val="28"/>
          <w:szCs w:val="28"/>
        </w:rPr>
        <w:t xml:space="preserve">1.4. Участие в Конкурсе </w:t>
      </w:r>
      <w:r>
        <w:rPr>
          <w:sz w:val="28"/>
          <w:szCs w:val="28"/>
        </w:rPr>
        <w:t xml:space="preserve">является </w:t>
      </w:r>
      <w:r w:rsidRPr="000B1F67">
        <w:rPr>
          <w:sz w:val="28"/>
          <w:szCs w:val="28"/>
        </w:rPr>
        <w:t>добровольн</w:t>
      </w:r>
      <w:r>
        <w:rPr>
          <w:sz w:val="28"/>
          <w:szCs w:val="28"/>
        </w:rPr>
        <w:t>ым</w:t>
      </w:r>
      <w:r w:rsidRPr="000B1F67">
        <w:rPr>
          <w:sz w:val="28"/>
          <w:szCs w:val="28"/>
        </w:rPr>
        <w:t>.</w:t>
      </w:r>
    </w:p>
    <w:p w:rsidR="008826C3" w:rsidRPr="000B1F67" w:rsidRDefault="008826C3" w:rsidP="000B1F67">
      <w:pPr>
        <w:pStyle w:val="1"/>
        <w:ind w:firstLine="708"/>
        <w:jc w:val="both"/>
        <w:rPr>
          <w:sz w:val="28"/>
          <w:szCs w:val="28"/>
        </w:rPr>
      </w:pPr>
    </w:p>
    <w:p w:rsidR="008826C3" w:rsidRDefault="008826C3" w:rsidP="00816343">
      <w:pPr>
        <w:pStyle w:val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Pr="00E54C21">
        <w:rPr>
          <w:b/>
          <w:sz w:val="28"/>
          <w:szCs w:val="28"/>
        </w:rPr>
        <w:t>У</w:t>
      </w:r>
      <w:r>
        <w:rPr>
          <w:b/>
          <w:sz w:val="28"/>
          <w:szCs w:val="28"/>
        </w:rPr>
        <w:t>частники конкурса</w:t>
      </w:r>
    </w:p>
    <w:p w:rsidR="008826C3" w:rsidRDefault="008826C3" w:rsidP="000B1F67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tab/>
        <w:t>2.1. К у</w:t>
      </w:r>
      <w:r w:rsidRPr="00E54C21">
        <w:rPr>
          <w:sz w:val="28"/>
          <w:szCs w:val="28"/>
        </w:rPr>
        <w:t>части</w:t>
      </w:r>
      <w:r>
        <w:rPr>
          <w:sz w:val="28"/>
          <w:szCs w:val="28"/>
        </w:rPr>
        <w:t>ю в</w:t>
      </w:r>
      <w:r w:rsidRPr="00E54C21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E54C21">
        <w:rPr>
          <w:sz w:val="28"/>
          <w:szCs w:val="28"/>
        </w:rPr>
        <w:t>онкурс</w:t>
      </w:r>
      <w:r>
        <w:rPr>
          <w:sz w:val="28"/>
          <w:szCs w:val="28"/>
        </w:rPr>
        <w:t>е</w:t>
      </w:r>
      <w:r w:rsidRPr="00E54C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допускаются </w:t>
      </w:r>
      <w:r w:rsidRPr="00E54C21">
        <w:rPr>
          <w:sz w:val="28"/>
          <w:szCs w:val="28"/>
        </w:rPr>
        <w:t>обучающиеся общеобразовательных организаций</w:t>
      </w:r>
      <w:r>
        <w:rPr>
          <w:sz w:val="28"/>
          <w:szCs w:val="28"/>
        </w:rPr>
        <w:t xml:space="preserve"> Чувашской Республики</w:t>
      </w:r>
      <w:r w:rsidRPr="00E54C21">
        <w:rPr>
          <w:sz w:val="28"/>
          <w:szCs w:val="28"/>
        </w:rPr>
        <w:t>, в том числе обучающиеся с ограниченными возможностями здоровья.</w:t>
      </w:r>
    </w:p>
    <w:p w:rsidR="008826C3" w:rsidRPr="00E54C21" w:rsidRDefault="008826C3" w:rsidP="000B1F6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Pr="00E54C21">
        <w:rPr>
          <w:sz w:val="28"/>
          <w:szCs w:val="28"/>
        </w:rPr>
        <w:t xml:space="preserve">Конкурс проводится по 3 возрастным </w:t>
      </w:r>
      <w:r>
        <w:rPr>
          <w:sz w:val="28"/>
          <w:szCs w:val="28"/>
        </w:rPr>
        <w:t>группам</w:t>
      </w:r>
      <w:r w:rsidRPr="00E54C21">
        <w:rPr>
          <w:sz w:val="28"/>
          <w:szCs w:val="28"/>
        </w:rPr>
        <w:t>:</w:t>
      </w:r>
    </w:p>
    <w:p w:rsidR="008826C3" w:rsidRPr="000B1F67" w:rsidRDefault="008826C3" w:rsidP="000B1F6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 </w:t>
      </w:r>
      <w:r w:rsidRPr="000B1F67">
        <w:rPr>
          <w:sz w:val="28"/>
          <w:szCs w:val="28"/>
        </w:rPr>
        <w:t>группа – обучающиеся 5-6 классов;</w:t>
      </w:r>
    </w:p>
    <w:p w:rsidR="008826C3" w:rsidRPr="000B1F67" w:rsidRDefault="008826C3" w:rsidP="000B1F6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r w:rsidRPr="000B1F67">
        <w:rPr>
          <w:sz w:val="28"/>
          <w:szCs w:val="28"/>
        </w:rPr>
        <w:t>группа – обучающиеся 7-8 классов;</w:t>
      </w:r>
    </w:p>
    <w:p w:rsidR="008826C3" w:rsidRDefault="008826C3" w:rsidP="00AD0C31">
      <w:pPr>
        <w:pStyle w:val="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 </w:t>
      </w:r>
      <w:r w:rsidRPr="00816343">
        <w:rPr>
          <w:sz w:val="28"/>
          <w:szCs w:val="28"/>
        </w:rPr>
        <w:t>группа – обучающиеся 9-11 классов.</w:t>
      </w:r>
    </w:p>
    <w:p w:rsidR="008826C3" w:rsidRDefault="008826C3" w:rsidP="000B1F67">
      <w:pPr>
        <w:pStyle w:val="1"/>
        <w:tabs>
          <w:tab w:val="left" w:pos="567"/>
        </w:tabs>
        <w:jc w:val="center"/>
        <w:rPr>
          <w:b/>
          <w:sz w:val="28"/>
          <w:szCs w:val="28"/>
        </w:rPr>
      </w:pPr>
    </w:p>
    <w:p w:rsidR="008826C3" w:rsidRDefault="008826C3" w:rsidP="000B1F67">
      <w:pPr>
        <w:pStyle w:val="1"/>
        <w:tabs>
          <w:tab w:val="left" w:pos="567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Тематические направления и жанры </w:t>
      </w:r>
    </w:p>
    <w:p w:rsidR="008826C3" w:rsidRPr="005B6F66" w:rsidRDefault="008826C3" w:rsidP="005B6F66">
      <w:pPr>
        <w:ind w:firstLine="708"/>
        <w:jc w:val="both"/>
        <w:rPr>
          <w:sz w:val="28"/>
          <w:szCs w:val="28"/>
        </w:rPr>
      </w:pPr>
      <w:r w:rsidRPr="005B6F66">
        <w:rPr>
          <w:sz w:val="28"/>
          <w:szCs w:val="28"/>
        </w:rPr>
        <w:t>3.1. Тематические направления Конкурса:</w:t>
      </w:r>
    </w:p>
    <w:p w:rsidR="008826C3" w:rsidRPr="005B6F66" w:rsidRDefault="008826C3" w:rsidP="00E1259F">
      <w:pPr>
        <w:suppressAutoHyphens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5B6F66">
        <w:rPr>
          <w:sz w:val="28"/>
          <w:szCs w:val="28"/>
        </w:rPr>
        <w:t>алоги и государство</w:t>
      </w:r>
      <w:r>
        <w:rPr>
          <w:sz w:val="28"/>
          <w:szCs w:val="28"/>
        </w:rPr>
        <w:t>;</w:t>
      </w:r>
    </w:p>
    <w:p w:rsidR="008826C3" w:rsidRPr="005B6F66" w:rsidRDefault="008826C3" w:rsidP="00E1259F">
      <w:pPr>
        <w:suppressAutoHyphens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5B6F66">
        <w:rPr>
          <w:sz w:val="28"/>
          <w:szCs w:val="28"/>
        </w:rPr>
        <w:t>рофессия налоговый инспектор</w:t>
      </w:r>
      <w:r>
        <w:rPr>
          <w:sz w:val="28"/>
          <w:szCs w:val="28"/>
        </w:rPr>
        <w:t>;</w:t>
      </w:r>
    </w:p>
    <w:p w:rsidR="008826C3" w:rsidRPr="005B6F66" w:rsidRDefault="008826C3" w:rsidP="00E1259F">
      <w:pPr>
        <w:suppressAutoHyphens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bookmarkStart w:id="0" w:name="_GoBack"/>
      <w:bookmarkEnd w:id="0"/>
      <w:r w:rsidRPr="005B6F66">
        <w:rPr>
          <w:sz w:val="28"/>
          <w:szCs w:val="28"/>
        </w:rPr>
        <w:t>алог</w:t>
      </w:r>
      <w:r>
        <w:rPr>
          <w:sz w:val="28"/>
          <w:szCs w:val="28"/>
        </w:rPr>
        <w:t>овая инспекция будущего.</w:t>
      </w:r>
    </w:p>
    <w:p w:rsidR="008826C3" w:rsidRDefault="008826C3" w:rsidP="00E1259F">
      <w:pPr>
        <w:jc w:val="both"/>
        <w:rPr>
          <w:sz w:val="28"/>
          <w:szCs w:val="28"/>
        </w:rPr>
      </w:pPr>
      <w:r w:rsidRPr="005B6F66">
        <w:rPr>
          <w:sz w:val="28"/>
          <w:szCs w:val="28"/>
        </w:rPr>
        <w:tab/>
      </w:r>
      <w:r>
        <w:rPr>
          <w:sz w:val="28"/>
          <w:szCs w:val="28"/>
        </w:rPr>
        <w:t>3</w:t>
      </w:r>
      <w:r w:rsidRPr="005B6F66">
        <w:rPr>
          <w:sz w:val="28"/>
          <w:szCs w:val="28"/>
        </w:rPr>
        <w:t xml:space="preserve">.2. Выбор тематического направления осуществляет участник Конкурса. </w:t>
      </w:r>
    </w:p>
    <w:p w:rsidR="008826C3" w:rsidRPr="005B6F66" w:rsidRDefault="008826C3" w:rsidP="00E1259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</w:t>
      </w:r>
      <w:r w:rsidRPr="00C9307B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Pr="005B6F66">
        <w:rPr>
          <w:sz w:val="28"/>
          <w:szCs w:val="28"/>
        </w:rPr>
        <w:t>Тему конкурсной работы участник Конкурса формулирует самостоятельно в рамках выбранного им тематического направления.</w:t>
      </w:r>
    </w:p>
    <w:p w:rsidR="008826C3" w:rsidRPr="005B6F66" w:rsidRDefault="008826C3" w:rsidP="00E1259F">
      <w:pPr>
        <w:jc w:val="both"/>
        <w:rPr>
          <w:sz w:val="28"/>
          <w:szCs w:val="28"/>
        </w:rPr>
      </w:pPr>
      <w:r w:rsidRPr="005B6F66">
        <w:rPr>
          <w:sz w:val="28"/>
          <w:szCs w:val="28"/>
        </w:rPr>
        <w:tab/>
      </w:r>
      <w:r>
        <w:rPr>
          <w:sz w:val="28"/>
          <w:szCs w:val="28"/>
        </w:rPr>
        <w:t>3</w:t>
      </w:r>
      <w:r w:rsidRPr="005B6F66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Pr="005B6F66">
        <w:rPr>
          <w:sz w:val="28"/>
          <w:szCs w:val="28"/>
        </w:rPr>
        <w:t xml:space="preserve">. Жанры конкурсных работ: </w:t>
      </w:r>
      <w:r w:rsidRPr="00C9307B">
        <w:rPr>
          <w:sz w:val="28"/>
          <w:szCs w:val="28"/>
        </w:rPr>
        <w:t>рассказ, сказка, письмо, дневник, эссе.</w:t>
      </w:r>
    </w:p>
    <w:p w:rsidR="008826C3" w:rsidRPr="005B6F66" w:rsidRDefault="008826C3" w:rsidP="00E1259F">
      <w:pPr>
        <w:jc w:val="both"/>
        <w:rPr>
          <w:sz w:val="28"/>
          <w:szCs w:val="28"/>
        </w:rPr>
      </w:pPr>
      <w:r w:rsidRPr="005B6F66">
        <w:rPr>
          <w:sz w:val="28"/>
          <w:szCs w:val="28"/>
        </w:rPr>
        <w:tab/>
      </w:r>
      <w:r>
        <w:rPr>
          <w:sz w:val="28"/>
          <w:szCs w:val="28"/>
        </w:rPr>
        <w:t>3.5</w:t>
      </w:r>
      <w:r w:rsidRPr="005B6F66">
        <w:rPr>
          <w:sz w:val="28"/>
          <w:szCs w:val="28"/>
        </w:rPr>
        <w:t>. Выбор жанра конкурсной работы участник Конкурса осуществляет самостоятельно.</w:t>
      </w:r>
    </w:p>
    <w:p w:rsidR="008826C3" w:rsidRDefault="008826C3" w:rsidP="000B1F67">
      <w:pPr>
        <w:pStyle w:val="1"/>
        <w:tabs>
          <w:tab w:val="left" w:pos="567"/>
        </w:tabs>
        <w:jc w:val="center"/>
        <w:rPr>
          <w:b/>
          <w:sz w:val="28"/>
          <w:szCs w:val="28"/>
        </w:rPr>
      </w:pPr>
    </w:p>
    <w:p w:rsidR="008826C3" w:rsidRDefault="008826C3" w:rsidP="000B1F67">
      <w:pPr>
        <w:pStyle w:val="1"/>
        <w:tabs>
          <w:tab w:val="left" w:pos="567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Сроки и организация проведения Конкурса</w:t>
      </w:r>
    </w:p>
    <w:p w:rsidR="008826C3" w:rsidRPr="00AC3E8A" w:rsidRDefault="008826C3" w:rsidP="00365F8F">
      <w:pPr>
        <w:ind w:firstLine="708"/>
        <w:jc w:val="both"/>
        <w:rPr>
          <w:sz w:val="28"/>
          <w:szCs w:val="28"/>
        </w:rPr>
      </w:pPr>
      <w:r w:rsidRPr="00AC3E8A">
        <w:rPr>
          <w:sz w:val="28"/>
          <w:szCs w:val="28"/>
        </w:rPr>
        <w:t>4.1. Конкурс проводится в два этапа:</w:t>
      </w:r>
    </w:p>
    <w:p w:rsidR="008826C3" w:rsidRPr="00AC3E8A" w:rsidRDefault="008826C3" w:rsidP="0018286F">
      <w:pPr>
        <w:jc w:val="both"/>
        <w:rPr>
          <w:sz w:val="28"/>
          <w:szCs w:val="28"/>
        </w:rPr>
      </w:pPr>
      <w:r w:rsidRPr="00AC3E8A">
        <w:rPr>
          <w:sz w:val="28"/>
          <w:szCs w:val="28"/>
        </w:rPr>
        <w:tab/>
        <w:t xml:space="preserve">1 этап – муниципальный, проходит </w:t>
      </w:r>
      <w:r>
        <w:rPr>
          <w:sz w:val="28"/>
          <w:szCs w:val="28"/>
        </w:rPr>
        <w:t>в</w:t>
      </w:r>
      <w:r w:rsidRPr="00AC3E8A">
        <w:rPr>
          <w:sz w:val="28"/>
          <w:szCs w:val="28"/>
        </w:rPr>
        <w:t xml:space="preserve"> </w:t>
      </w:r>
      <w:r w:rsidRPr="00CB699F">
        <w:rPr>
          <w:sz w:val="28"/>
          <w:szCs w:val="28"/>
        </w:rPr>
        <w:t xml:space="preserve">муниципальных районах и городах Чувашской Республики. Работы представляются до </w:t>
      </w:r>
      <w:r w:rsidRPr="00AC3E8A">
        <w:rPr>
          <w:sz w:val="28"/>
          <w:szCs w:val="28"/>
        </w:rPr>
        <w:t xml:space="preserve">25.10.2019 в инспекции и межрайонные инспекции ФНС России по Чувашской Республике, </w:t>
      </w:r>
      <w:r>
        <w:rPr>
          <w:sz w:val="28"/>
          <w:szCs w:val="28"/>
        </w:rPr>
        <w:t>обслуживающие соответствующие территории, на которых расположены учебные заведения</w:t>
      </w:r>
      <w:r w:rsidRPr="00AC3E8A">
        <w:rPr>
          <w:sz w:val="28"/>
          <w:szCs w:val="28"/>
        </w:rPr>
        <w:t>.</w:t>
      </w:r>
    </w:p>
    <w:p w:rsidR="008826C3" w:rsidRDefault="008826C3" w:rsidP="00D21D80">
      <w:pPr>
        <w:ind w:firstLine="708"/>
        <w:jc w:val="both"/>
        <w:rPr>
          <w:sz w:val="28"/>
          <w:szCs w:val="28"/>
        </w:rPr>
      </w:pPr>
      <w:r w:rsidRPr="00AC3E8A">
        <w:rPr>
          <w:sz w:val="28"/>
          <w:szCs w:val="28"/>
        </w:rPr>
        <w:t>2 этап – региональный, проходит в УФНС России по Чувашской Республике среди победителей муниципального этапа</w:t>
      </w:r>
      <w:r>
        <w:rPr>
          <w:sz w:val="28"/>
          <w:szCs w:val="28"/>
        </w:rPr>
        <w:t xml:space="preserve"> до 15.11.2019</w:t>
      </w:r>
      <w:r w:rsidRPr="00AC3E8A">
        <w:rPr>
          <w:sz w:val="28"/>
          <w:szCs w:val="28"/>
        </w:rPr>
        <w:t xml:space="preserve">. </w:t>
      </w:r>
    </w:p>
    <w:p w:rsidR="008826C3" w:rsidRPr="003852A2" w:rsidRDefault="008826C3" w:rsidP="0018286F">
      <w:pPr>
        <w:jc w:val="both"/>
        <w:rPr>
          <w:sz w:val="28"/>
          <w:szCs w:val="28"/>
        </w:rPr>
      </w:pPr>
      <w:r>
        <w:tab/>
      </w:r>
      <w:r w:rsidRPr="003852A2">
        <w:rPr>
          <w:sz w:val="28"/>
          <w:szCs w:val="28"/>
        </w:rPr>
        <w:t>4.2. Работы, представленные с нарушением</w:t>
      </w:r>
      <w:r>
        <w:rPr>
          <w:sz w:val="28"/>
          <w:szCs w:val="28"/>
        </w:rPr>
        <w:t xml:space="preserve"> </w:t>
      </w:r>
      <w:r w:rsidRPr="003852A2">
        <w:rPr>
          <w:sz w:val="28"/>
          <w:szCs w:val="28"/>
        </w:rPr>
        <w:t>требований к оформлению или позже установленного срока</w:t>
      </w:r>
      <w:r>
        <w:rPr>
          <w:sz w:val="28"/>
          <w:szCs w:val="28"/>
        </w:rPr>
        <w:t>,</w:t>
      </w:r>
      <w:r w:rsidRPr="003852A2">
        <w:rPr>
          <w:sz w:val="28"/>
          <w:szCs w:val="28"/>
        </w:rPr>
        <w:t xml:space="preserve"> </w:t>
      </w:r>
      <w:r>
        <w:rPr>
          <w:sz w:val="28"/>
          <w:szCs w:val="28"/>
        </w:rPr>
        <w:t>в Конкурсе не участвуют</w:t>
      </w:r>
      <w:r w:rsidRPr="003852A2">
        <w:rPr>
          <w:sz w:val="28"/>
          <w:szCs w:val="28"/>
        </w:rPr>
        <w:t>.</w:t>
      </w:r>
    </w:p>
    <w:p w:rsidR="008826C3" w:rsidRPr="003852A2" w:rsidRDefault="008826C3" w:rsidP="00C84579">
      <w:pPr>
        <w:jc w:val="both"/>
        <w:rPr>
          <w:sz w:val="28"/>
          <w:szCs w:val="28"/>
        </w:rPr>
      </w:pPr>
      <w:r w:rsidRPr="003852A2">
        <w:rPr>
          <w:sz w:val="28"/>
          <w:szCs w:val="28"/>
        </w:rPr>
        <w:tab/>
      </w:r>
      <w:r>
        <w:rPr>
          <w:sz w:val="28"/>
          <w:szCs w:val="28"/>
        </w:rPr>
        <w:t xml:space="preserve">4.3. </w:t>
      </w:r>
      <w:r w:rsidRPr="003852A2">
        <w:rPr>
          <w:sz w:val="28"/>
          <w:szCs w:val="28"/>
        </w:rPr>
        <w:t>Работы, представленные на Конкурс, остаются у организаторов и участникам не возвращаются.</w:t>
      </w:r>
    </w:p>
    <w:p w:rsidR="008826C3" w:rsidRPr="00B26B71" w:rsidRDefault="008826C3" w:rsidP="0018286F">
      <w:pPr>
        <w:jc w:val="both"/>
        <w:rPr>
          <w:sz w:val="28"/>
          <w:szCs w:val="28"/>
        </w:rPr>
      </w:pPr>
      <w:r>
        <w:tab/>
      </w:r>
      <w:r w:rsidRPr="00B26B71">
        <w:rPr>
          <w:sz w:val="28"/>
          <w:szCs w:val="28"/>
        </w:rPr>
        <w:t>4.4. Критерии оценивания конкурсных работ утверждаются данным положением и являются едиными для оценки работ на всех этапах Конкурса</w:t>
      </w:r>
      <w:r>
        <w:rPr>
          <w:sz w:val="28"/>
          <w:szCs w:val="28"/>
        </w:rPr>
        <w:t>.</w:t>
      </w:r>
      <w:r w:rsidRPr="00B26B71">
        <w:rPr>
          <w:sz w:val="28"/>
          <w:szCs w:val="28"/>
        </w:rPr>
        <w:t xml:space="preserve"> </w:t>
      </w:r>
    </w:p>
    <w:p w:rsidR="008826C3" w:rsidRDefault="008826C3" w:rsidP="00B26B71">
      <w:pPr>
        <w:jc w:val="both"/>
      </w:pPr>
      <w:r>
        <w:tab/>
      </w:r>
    </w:p>
    <w:p w:rsidR="008826C3" w:rsidRDefault="008826C3" w:rsidP="003147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Требования к конкурсным работам и порядок проведения </w:t>
      </w:r>
    </w:p>
    <w:p w:rsidR="008826C3" w:rsidRDefault="008826C3" w:rsidP="003147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этапов Конкурса</w:t>
      </w:r>
    </w:p>
    <w:p w:rsidR="008826C3" w:rsidRPr="00776ED2" w:rsidRDefault="008826C3" w:rsidP="0059385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776ED2">
        <w:rPr>
          <w:sz w:val="28"/>
          <w:szCs w:val="28"/>
        </w:rPr>
        <w:t xml:space="preserve">.1. Муниципальный этап Конкурса проводится в межрайонных ИФНС  России по Чувашской Республике, ИФНС России по г.Новочебоксарску Чувашской Республики, ИФНС России по г.Чебоксары. </w:t>
      </w:r>
    </w:p>
    <w:p w:rsidR="008826C3" w:rsidRPr="00776ED2" w:rsidRDefault="008826C3" w:rsidP="0018286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</w:t>
      </w:r>
      <w:r w:rsidRPr="00776ED2">
        <w:rPr>
          <w:sz w:val="28"/>
          <w:szCs w:val="28"/>
        </w:rPr>
        <w:t>.2. Конкурсные работы выполняются обучающимися самостоятельно на русском языке, поэтические тексты не рассматриваются.</w:t>
      </w:r>
    </w:p>
    <w:p w:rsidR="008826C3" w:rsidRPr="00943F00" w:rsidRDefault="008826C3" w:rsidP="0018286F">
      <w:pPr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>5</w:t>
      </w:r>
      <w:r w:rsidRPr="00943F00">
        <w:rPr>
          <w:sz w:val="28"/>
          <w:szCs w:val="28"/>
        </w:rPr>
        <w:t>.3. Каждый участник имеет право представить на Конкурс одну работу.</w:t>
      </w:r>
      <w:r>
        <w:rPr>
          <w:sz w:val="28"/>
          <w:szCs w:val="28"/>
        </w:rPr>
        <w:t xml:space="preserve"> </w:t>
      </w:r>
      <w:r w:rsidRPr="000B2708">
        <w:rPr>
          <w:sz w:val="28"/>
          <w:szCs w:val="28"/>
        </w:rPr>
        <w:t>Количество участников муниципального этапа не ограничено.</w:t>
      </w:r>
    </w:p>
    <w:p w:rsidR="008826C3" w:rsidRDefault="008826C3" w:rsidP="0018286F">
      <w:pPr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>5</w:t>
      </w:r>
      <w:r w:rsidRPr="000B2708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Pr="000B2708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Конкурсные работы </w:t>
      </w:r>
      <w:r w:rsidRPr="000B2708">
        <w:rPr>
          <w:sz w:val="28"/>
          <w:szCs w:val="28"/>
        </w:rPr>
        <w:t>предоставля</w:t>
      </w:r>
      <w:r>
        <w:rPr>
          <w:sz w:val="28"/>
          <w:szCs w:val="28"/>
        </w:rPr>
        <w:t>ю</w:t>
      </w:r>
      <w:r w:rsidRPr="000B2708">
        <w:rPr>
          <w:sz w:val="28"/>
          <w:szCs w:val="28"/>
        </w:rPr>
        <w:t>т</w:t>
      </w:r>
      <w:r>
        <w:rPr>
          <w:sz w:val="28"/>
          <w:szCs w:val="28"/>
        </w:rPr>
        <w:t xml:space="preserve">ся на бумажном носителе и в электронном виде в </w:t>
      </w:r>
      <w:r w:rsidRPr="000B2708">
        <w:rPr>
          <w:sz w:val="28"/>
          <w:szCs w:val="28"/>
        </w:rPr>
        <w:t xml:space="preserve"> </w:t>
      </w:r>
      <w:r>
        <w:rPr>
          <w:sz w:val="28"/>
          <w:szCs w:val="28"/>
        </w:rPr>
        <w:t>налоговую инспекцию, обслуживающую соответствующую территорию, на которой расположено общеобразовательное учреждение участника Конкурса.</w:t>
      </w:r>
    </w:p>
    <w:p w:rsidR="008826C3" w:rsidRPr="00CD4DC4" w:rsidRDefault="008826C3" w:rsidP="0018286F">
      <w:pPr>
        <w:jc w:val="both"/>
        <w:rPr>
          <w:sz w:val="28"/>
          <w:szCs w:val="28"/>
        </w:rPr>
      </w:pPr>
      <w:r w:rsidRPr="000B2708">
        <w:rPr>
          <w:sz w:val="28"/>
          <w:szCs w:val="28"/>
        </w:rPr>
        <w:tab/>
      </w:r>
      <w:r>
        <w:rPr>
          <w:sz w:val="28"/>
          <w:szCs w:val="28"/>
        </w:rPr>
        <w:t xml:space="preserve">5.5. </w:t>
      </w:r>
      <w:r w:rsidRPr="00CD4DC4">
        <w:rPr>
          <w:sz w:val="28"/>
          <w:szCs w:val="28"/>
        </w:rPr>
        <w:t>К каждой конкурсной работе прилага</w:t>
      </w:r>
      <w:r>
        <w:rPr>
          <w:sz w:val="28"/>
          <w:szCs w:val="28"/>
        </w:rPr>
        <w:t>ются</w:t>
      </w:r>
      <w:r w:rsidRPr="00CD4DC4">
        <w:rPr>
          <w:sz w:val="28"/>
          <w:szCs w:val="28"/>
        </w:rPr>
        <w:t xml:space="preserve"> титульный лист (Приложение</w:t>
      </w:r>
      <w:r>
        <w:rPr>
          <w:sz w:val="28"/>
          <w:szCs w:val="28"/>
        </w:rPr>
        <w:t> </w:t>
      </w:r>
      <w:r w:rsidRPr="00CD4DC4">
        <w:rPr>
          <w:sz w:val="28"/>
          <w:szCs w:val="28"/>
        </w:rPr>
        <w:t xml:space="preserve">№ 1) и </w:t>
      </w:r>
      <w:r>
        <w:rPr>
          <w:sz w:val="28"/>
          <w:szCs w:val="28"/>
        </w:rPr>
        <w:t xml:space="preserve">заявка на участие в Конкурсе </w:t>
      </w:r>
      <w:r w:rsidRPr="00CD4DC4">
        <w:rPr>
          <w:sz w:val="28"/>
          <w:szCs w:val="28"/>
        </w:rPr>
        <w:t>(Приложение № 2).</w:t>
      </w:r>
    </w:p>
    <w:p w:rsidR="008826C3" w:rsidRPr="00CD4DC4" w:rsidRDefault="008826C3" w:rsidP="00236F01">
      <w:pPr>
        <w:pStyle w:val="BodyText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CD4DC4">
        <w:rPr>
          <w:sz w:val="28"/>
          <w:szCs w:val="28"/>
        </w:rPr>
        <w:t>.</w:t>
      </w:r>
      <w:r>
        <w:rPr>
          <w:sz w:val="28"/>
          <w:szCs w:val="28"/>
        </w:rPr>
        <w:t>6</w:t>
      </w:r>
      <w:r w:rsidRPr="00CD4DC4">
        <w:rPr>
          <w:sz w:val="28"/>
          <w:szCs w:val="28"/>
        </w:rPr>
        <w:t xml:space="preserve">. Требования к </w:t>
      </w:r>
      <w:r>
        <w:rPr>
          <w:sz w:val="28"/>
          <w:szCs w:val="28"/>
        </w:rPr>
        <w:t>оформлению к</w:t>
      </w:r>
      <w:r w:rsidRPr="00CD4DC4">
        <w:rPr>
          <w:sz w:val="28"/>
          <w:szCs w:val="28"/>
        </w:rPr>
        <w:t>онкурсн</w:t>
      </w:r>
      <w:r>
        <w:rPr>
          <w:sz w:val="28"/>
          <w:szCs w:val="28"/>
        </w:rPr>
        <w:t>ых</w:t>
      </w:r>
      <w:r w:rsidRPr="00CD4DC4">
        <w:rPr>
          <w:sz w:val="28"/>
          <w:szCs w:val="28"/>
        </w:rPr>
        <w:t xml:space="preserve"> работ: </w:t>
      </w:r>
      <w:r>
        <w:rPr>
          <w:sz w:val="28"/>
          <w:szCs w:val="28"/>
        </w:rPr>
        <w:t xml:space="preserve">объем работы без учета титульного листа не более 4 страниц; </w:t>
      </w:r>
      <w:r w:rsidRPr="00CD4DC4">
        <w:rPr>
          <w:sz w:val="28"/>
          <w:szCs w:val="28"/>
        </w:rPr>
        <w:t>формат страниц</w:t>
      </w:r>
      <w:r>
        <w:rPr>
          <w:sz w:val="28"/>
          <w:szCs w:val="28"/>
        </w:rPr>
        <w:t>ы</w:t>
      </w:r>
      <w:r w:rsidRPr="00CD4DC4">
        <w:rPr>
          <w:sz w:val="28"/>
          <w:szCs w:val="28"/>
        </w:rPr>
        <w:t xml:space="preserve"> А4; шрифт </w:t>
      </w:r>
      <w:r w:rsidRPr="00CD4DC4">
        <w:rPr>
          <w:sz w:val="28"/>
          <w:szCs w:val="28"/>
          <w:lang w:val="en-US"/>
        </w:rPr>
        <w:t>Times</w:t>
      </w:r>
      <w:r w:rsidRPr="00CD4DC4">
        <w:rPr>
          <w:sz w:val="28"/>
          <w:szCs w:val="28"/>
        </w:rPr>
        <w:t xml:space="preserve"> </w:t>
      </w:r>
      <w:r w:rsidRPr="00CD4DC4">
        <w:rPr>
          <w:sz w:val="28"/>
          <w:szCs w:val="28"/>
          <w:lang w:val="en-US"/>
        </w:rPr>
        <w:t>New</w:t>
      </w:r>
      <w:r w:rsidRPr="00CD4DC4">
        <w:rPr>
          <w:sz w:val="28"/>
          <w:szCs w:val="28"/>
        </w:rPr>
        <w:t xml:space="preserve"> </w:t>
      </w:r>
      <w:r w:rsidRPr="00CD4DC4">
        <w:rPr>
          <w:sz w:val="28"/>
          <w:szCs w:val="28"/>
          <w:lang w:val="en-US"/>
        </w:rPr>
        <w:t>Roman</w:t>
      </w:r>
      <w:r w:rsidRPr="00CD4DC4">
        <w:rPr>
          <w:sz w:val="28"/>
          <w:szCs w:val="28"/>
        </w:rPr>
        <w:t>; размер шрифта 14; межстрочный интервал - полуторный; поля</w:t>
      </w:r>
      <w:r>
        <w:rPr>
          <w:sz w:val="28"/>
          <w:szCs w:val="28"/>
        </w:rPr>
        <w:t>:</w:t>
      </w:r>
      <w:r w:rsidRPr="00CD4DC4">
        <w:rPr>
          <w:sz w:val="28"/>
          <w:szCs w:val="28"/>
        </w:rPr>
        <w:t xml:space="preserve"> левое</w:t>
      </w:r>
      <w:r>
        <w:rPr>
          <w:sz w:val="28"/>
          <w:szCs w:val="28"/>
        </w:rPr>
        <w:t> </w:t>
      </w:r>
      <w:r w:rsidRPr="00CD4DC4">
        <w:rPr>
          <w:sz w:val="28"/>
          <w:szCs w:val="28"/>
        </w:rPr>
        <w:t>– 2,5</w:t>
      </w:r>
      <w:r>
        <w:rPr>
          <w:sz w:val="28"/>
          <w:szCs w:val="28"/>
        </w:rPr>
        <w:t> </w:t>
      </w:r>
      <w:r w:rsidRPr="00CD4DC4">
        <w:rPr>
          <w:sz w:val="28"/>
          <w:szCs w:val="28"/>
        </w:rPr>
        <w:t>см</w:t>
      </w:r>
      <w:r>
        <w:rPr>
          <w:sz w:val="28"/>
          <w:szCs w:val="28"/>
        </w:rPr>
        <w:t>.; правое, верхнее и</w:t>
      </w:r>
      <w:r w:rsidRPr="00CD4DC4">
        <w:rPr>
          <w:sz w:val="28"/>
          <w:szCs w:val="28"/>
        </w:rPr>
        <w:t xml:space="preserve"> нижнее – 1,5 см.</w:t>
      </w:r>
    </w:p>
    <w:p w:rsidR="008826C3" w:rsidRDefault="008826C3" w:rsidP="00236F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5.7. П</w:t>
      </w:r>
      <w:r w:rsidRPr="000B2708">
        <w:rPr>
          <w:sz w:val="28"/>
          <w:szCs w:val="28"/>
        </w:rPr>
        <w:t>обедител</w:t>
      </w:r>
      <w:r>
        <w:rPr>
          <w:sz w:val="28"/>
          <w:szCs w:val="28"/>
        </w:rPr>
        <w:t>ями</w:t>
      </w:r>
      <w:r w:rsidRPr="000B2708">
        <w:rPr>
          <w:sz w:val="28"/>
          <w:szCs w:val="28"/>
        </w:rPr>
        <w:t xml:space="preserve"> муниципального этапа </w:t>
      </w:r>
      <w:r>
        <w:rPr>
          <w:sz w:val="28"/>
          <w:szCs w:val="28"/>
        </w:rPr>
        <w:t xml:space="preserve">становятся </w:t>
      </w:r>
      <w:r w:rsidRPr="00776ED2">
        <w:rPr>
          <w:sz w:val="28"/>
          <w:szCs w:val="28"/>
        </w:rPr>
        <w:t>по две работы в каждой возрастной группе от каждой межрайонной ИФНС России по Чувашской республике и ИФНС России по г.Новочебоксарску Чувашской Республике. От ИФНС России по г.Чебоксары победителями муниципального этапа становятся по две работы в каждой возрастной группе от каждого района г.Чебоксары (Калининский, Ленинский, Московский районы).</w:t>
      </w:r>
      <w:r w:rsidRPr="000B2708">
        <w:rPr>
          <w:sz w:val="28"/>
          <w:szCs w:val="28"/>
        </w:rPr>
        <w:t xml:space="preserve"> </w:t>
      </w:r>
    </w:p>
    <w:p w:rsidR="008826C3" w:rsidRDefault="008826C3" w:rsidP="00236F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5.8. Региональный этап</w:t>
      </w:r>
      <w:r w:rsidRPr="00E64BBD">
        <w:rPr>
          <w:sz w:val="28"/>
          <w:szCs w:val="28"/>
        </w:rPr>
        <w:t xml:space="preserve"> </w:t>
      </w:r>
      <w:r>
        <w:rPr>
          <w:sz w:val="28"/>
          <w:szCs w:val="28"/>
        </w:rPr>
        <w:t>Конкурса проводится среди победителей  муниципального этапа.</w:t>
      </w:r>
    </w:p>
    <w:p w:rsidR="008826C3" w:rsidRDefault="008826C3" w:rsidP="0018286F">
      <w:pPr>
        <w:jc w:val="both"/>
      </w:pPr>
    </w:p>
    <w:p w:rsidR="008826C3" w:rsidRDefault="008826C3" w:rsidP="000B1F67">
      <w:pPr>
        <w:pStyle w:val="1"/>
        <w:tabs>
          <w:tab w:val="left" w:pos="567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Критерии оценки конкурсных работ</w:t>
      </w:r>
    </w:p>
    <w:p w:rsidR="008826C3" w:rsidRPr="00593856" w:rsidRDefault="008826C3" w:rsidP="00593856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6</w:t>
      </w:r>
      <w:r w:rsidRPr="00593856">
        <w:rPr>
          <w:sz w:val="28"/>
          <w:szCs w:val="28"/>
        </w:rPr>
        <w:t>.1. Оценивание конкурсных работ осуществляется по следующим критериям:</w:t>
      </w:r>
    </w:p>
    <w:p w:rsidR="008826C3" w:rsidRPr="00593856" w:rsidRDefault="008826C3" w:rsidP="00593856">
      <w:pPr>
        <w:tabs>
          <w:tab w:val="left" w:pos="-1560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93856">
        <w:rPr>
          <w:sz w:val="28"/>
          <w:szCs w:val="28"/>
        </w:rPr>
        <w:t xml:space="preserve">соответствие сочинения </w:t>
      </w:r>
      <w:r>
        <w:rPr>
          <w:sz w:val="28"/>
          <w:szCs w:val="28"/>
        </w:rPr>
        <w:t xml:space="preserve">выбранному </w:t>
      </w:r>
      <w:r w:rsidRPr="00593856">
        <w:rPr>
          <w:sz w:val="28"/>
          <w:szCs w:val="28"/>
        </w:rPr>
        <w:t>тематическ</w:t>
      </w:r>
      <w:r>
        <w:rPr>
          <w:sz w:val="28"/>
          <w:szCs w:val="28"/>
        </w:rPr>
        <w:t>ому</w:t>
      </w:r>
      <w:r w:rsidRPr="00593856">
        <w:rPr>
          <w:sz w:val="28"/>
          <w:szCs w:val="28"/>
        </w:rPr>
        <w:t xml:space="preserve"> направлени</w:t>
      </w:r>
      <w:r>
        <w:rPr>
          <w:sz w:val="28"/>
          <w:szCs w:val="28"/>
        </w:rPr>
        <w:t>ю</w:t>
      </w:r>
      <w:r w:rsidRPr="00593856">
        <w:rPr>
          <w:sz w:val="28"/>
          <w:szCs w:val="28"/>
        </w:rPr>
        <w:t xml:space="preserve"> и формулировке темы сочинения;</w:t>
      </w:r>
    </w:p>
    <w:p w:rsidR="008826C3" w:rsidRPr="00593856" w:rsidRDefault="008826C3" w:rsidP="00593856">
      <w:pPr>
        <w:tabs>
          <w:tab w:val="left" w:pos="-1560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93856">
        <w:rPr>
          <w:sz w:val="28"/>
          <w:szCs w:val="28"/>
        </w:rPr>
        <w:t>соблюдение в сочинении характеристик выбранного жанра;</w:t>
      </w:r>
    </w:p>
    <w:p w:rsidR="008826C3" w:rsidRPr="00593856" w:rsidRDefault="008826C3" w:rsidP="00593856">
      <w:pPr>
        <w:tabs>
          <w:tab w:val="left" w:pos="-1418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93856">
        <w:rPr>
          <w:sz w:val="28"/>
          <w:szCs w:val="28"/>
        </w:rPr>
        <w:t>выражение авторской позиции;</w:t>
      </w:r>
    </w:p>
    <w:p w:rsidR="008826C3" w:rsidRPr="00593856" w:rsidRDefault="008826C3" w:rsidP="00593856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93856">
        <w:rPr>
          <w:sz w:val="28"/>
          <w:szCs w:val="28"/>
        </w:rPr>
        <w:t>оригинальность текста</w:t>
      </w:r>
      <w:r>
        <w:rPr>
          <w:sz w:val="28"/>
          <w:szCs w:val="28"/>
        </w:rPr>
        <w:t>;</w:t>
      </w:r>
    </w:p>
    <w:p w:rsidR="008826C3" w:rsidRDefault="008826C3" w:rsidP="00593856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93856">
        <w:rPr>
          <w:sz w:val="28"/>
          <w:szCs w:val="28"/>
        </w:rPr>
        <w:t>творческий подход</w:t>
      </w:r>
      <w:r>
        <w:rPr>
          <w:sz w:val="28"/>
          <w:szCs w:val="28"/>
        </w:rPr>
        <w:t>;</w:t>
      </w:r>
    </w:p>
    <w:p w:rsidR="008826C3" w:rsidRPr="00593856" w:rsidRDefault="008826C3" w:rsidP="00593856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ab/>
        <w:t>возможность использования сочинения в просветительских целях.</w:t>
      </w:r>
    </w:p>
    <w:p w:rsidR="008826C3" w:rsidRPr="00593856" w:rsidRDefault="008826C3" w:rsidP="00593856">
      <w:pPr>
        <w:tabs>
          <w:tab w:val="left" w:pos="-426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ab/>
        <w:t>6</w:t>
      </w:r>
      <w:r w:rsidRPr="00593856">
        <w:rPr>
          <w:sz w:val="28"/>
          <w:szCs w:val="28"/>
        </w:rPr>
        <w:t>.2. Конкурсные работы участников каждой возрастной группы оцениваются отдельно.</w:t>
      </w:r>
    </w:p>
    <w:p w:rsidR="008826C3" w:rsidRDefault="008826C3" w:rsidP="000B1F67">
      <w:pPr>
        <w:pStyle w:val="1"/>
        <w:tabs>
          <w:tab w:val="left" w:pos="567"/>
        </w:tabs>
        <w:jc w:val="center"/>
        <w:rPr>
          <w:b/>
          <w:sz w:val="28"/>
          <w:szCs w:val="28"/>
        </w:rPr>
      </w:pPr>
    </w:p>
    <w:p w:rsidR="008826C3" w:rsidRDefault="008826C3" w:rsidP="003147FD">
      <w:pPr>
        <w:pStyle w:val="1"/>
        <w:tabs>
          <w:tab w:val="left" w:pos="567"/>
        </w:tabs>
        <w:jc w:val="center"/>
        <w:rPr>
          <w:sz w:val="28"/>
          <w:szCs w:val="28"/>
        </w:rPr>
      </w:pPr>
      <w:r>
        <w:rPr>
          <w:b/>
          <w:sz w:val="28"/>
          <w:szCs w:val="28"/>
        </w:rPr>
        <w:t>7. Определение победителей и подведение итогов Конкурса</w:t>
      </w:r>
    </w:p>
    <w:p w:rsidR="008826C3" w:rsidRPr="00E64BBD" w:rsidRDefault="008826C3" w:rsidP="005C33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 Победители муниципального и регионального этапа определяются в каждой возрастной группе на основании критериев оценки конкурсных работ по максимальному количеству баллов. Максимальное количество баллов для каждого критерия равно 10. </w:t>
      </w:r>
    </w:p>
    <w:p w:rsidR="008826C3" w:rsidRDefault="008826C3" w:rsidP="005C33F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7.2. </w:t>
      </w:r>
      <w:r w:rsidRPr="00AC3E8A">
        <w:rPr>
          <w:sz w:val="28"/>
          <w:szCs w:val="28"/>
        </w:rPr>
        <w:t xml:space="preserve">Победителей </w:t>
      </w:r>
      <w:r>
        <w:rPr>
          <w:sz w:val="28"/>
          <w:szCs w:val="28"/>
        </w:rPr>
        <w:t xml:space="preserve">муниципального этапа Конкурса определяют комиссии, образованные в </w:t>
      </w:r>
      <w:r w:rsidRPr="00AC3E8A">
        <w:rPr>
          <w:sz w:val="28"/>
          <w:szCs w:val="28"/>
        </w:rPr>
        <w:t>территориальны</w:t>
      </w:r>
      <w:r>
        <w:rPr>
          <w:sz w:val="28"/>
          <w:szCs w:val="28"/>
        </w:rPr>
        <w:t>х налоговых</w:t>
      </w:r>
      <w:r w:rsidRPr="00AC3E8A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ах,</w:t>
      </w:r>
      <w:r w:rsidRPr="00AC3E8A">
        <w:rPr>
          <w:sz w:val="28"/>
          <w:szCs w:val="28"/>
        </w:rPr>
        <w:t xml:space="preserve"> с привлечением соответствующих специалистов</w:t>
      </w:r>
      <w:r>
        <w:rPr>
          <w:sz w:val="28"/>
          <w:szCs w:val="28"/>
        </w:rPr>
        <w:t>.</w:t>
      </w:r>
    </w:p>
    <w:p w:rsidR="008826C3" w:rsidRDefault="008826C3" w:rsidP="00652AC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7.3. Награждение победителей муниципального этапа Конкурса осуществляется соответствующими инспекциями и межрайонными инспекциями ФНС России по Чувашской Республике.</w:t>
      </w:r>
    </w:p>
    <w:p w:rsidR="008826C3" w:rsidRDefault="008826C3" w:rsidP="00652AC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7.4. Победителей регионального этапа Конкурса определяет жюри. Состав жюри назначается приказом УФНС России по Чувашской Республике. В состав Жюри по согласованию входят представители Министерства образования и молодежной политики Чувашской Республики и другие специалисты в области образования.</w:t>
      </w:r>
    </w:p>
    <w:p w:rsidR="008826C3" w:rsidRDefault="008826C3" w:rsidP="00652AC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7.5. По итогам регионального этапа Конкурса в каждой группе Жюри определяет одного победителя Конкурса и двух призеров.</w:t>
      </w:r>
    </w:p>
    <w:p w:rsidR="008826C3" w:rsidRPr="00E54C21" w:rsidRDefault="008826C3" w:rsidP="00FA5668">
      <w:pPr>
        <w:pStyle w:val="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7.6.</w:t>
      </w:r>
      <w:r w:rsidRPr="00FA566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Победителям Конкурса вручаются дипломы и денежные премии (ценные подарки) на сумму 2000 рублей каждому, призерам Конкурса вручаются дипломы и денежные премии (ценные подарки) на сумму 1000 рублей каждому. </w:t>
      </w:r>
    </w:p>
    <w:p w:rsidR="008826C3" w:rsidRPr="00AC3E8A" w:rsidRDefault="008826C3" w:rsidP="00652AC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7.7. Объявление результатов Конкурса и награждение победителей и призеров Конкурса состоится на торжественном собрании, посвященному профессиональному празднику День работника налоговых органов Российской Федерации в третьей декаде ноября 2019 года.</w:t>
      </w:r>
    </w:p>
    <w:p w:rsidR="008826C3" w:rsidRDefault="008826C3" w:rsidP="00B26B71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tab/>
        <w:t>7.8. Расходы, связанные с проведением регионального этапа Конкурса и награждением его победителей несет профсоюз работников налоговых органов в Чувашской Республике.</w:t>
      </w:r>
    </w:p>
    <w:p w:rsidR="008826C3" w:rsidRPr="003541B7" w:rsidRDefault="008826C3" w:rsidP="00CD4DC4">
      <w:pPr>
        <w:pStyle w:val="BodyText"/>
        <w:jc w:val="right"/>
        <w:rPr>
          <w:rFonts w:ascii="Times New Roman" w:hAnsi="Times New Roman" w:cs="Times New Roman"/>
          <w:sz w:val="28"/>
          <w:szCs w:val="28"/>
        </w:rPr>
      </w:pPr>
      <w:r w:rsidRPr="003541B7">
        <w:rPr>
          <w:rFonts w:ascii="Times New Roman" w:hAnsi="Times New Roman" w:cs="Times New Roman"/>
          <w:sz w:val="28"/>
          <w:szCs w:val="28"/>
        </w:rPr>
        <w:t>Приложение № 1</w:t>
      </w:r>
    </w:p>
    <w:p w:rsidR="008826C3" w:rsidRPr="003541B7" w:rsidRDefault="008826C3" w:rsidP="00CD4DC4">
      <w:pPr>
        <w:pStyle w:val="BodyText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541B7">
        <w:rPr>
          <w:rFonts w:ascii="Times New Roman" w:hAnsi="Times New Roman" w:cs="Times New Roman"/>
          <w:i/>
          <w:sz w:val="28"/>
          <w:szCs w:val="28"/>
        </w:rPr>
        <w:t>Титульная страница конкурсной работы</w:t>
      </w:r>
    </w:p>
    <w:tbl>
      <w:tblPr>
        <w:tblW w:w="0" w:type="auto"/>
        <w:tblInd w:w="655" w:type="dxa"/>
        <w:tblLayout w:type="fixed"/>
        <w:tblCellMar>
          <w:top w:w="88" w:type="dxa"/>
          <w:left w:w="88" w:type="dxa"/>
          <w:bottom w:w="88" w:type="dxa"/>
          <w:right w:w="88" w:type="dxa"/>
        </w:tblCellMar>
        <w:tblLook w:val="0000"/>
      </w:tblPr>
      <w:tblGrid>
        <w:gridCol w:w="4506"/>
        <w:gridCol w:w="4850"/>
      </w:tblGrid>
      <w:tr w:rsidR="008826C3" w:rsidRPr="003541B7" w:rsidTr="003541B7">
        <w:trPr>
          <w:trHeight w:val="402"/>
        </w:trPr>
        <w:tc>
          <w:tcPr>
            <w:tcW w:w="9356" w:type="dxa"/>
            <w:gridSpan w:val="2"/>
          </w:tcPr>
          <w:p w:rsidR="008826C3" w:rsidRPr="003541B7" w:rsidRDefault="008826C3" w:rsidP="005E1700">
            <w:pPr>
              <w:pStyle w:val="a"/>
              <w:spacing w:after="2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41B7">
              <w:rPr>
                <w:rFonts w:ascii="Times New Roman" w:hAnsi="Times New Roman" w:cs="Times New Roman"/>
                <w:sz w:val="28"/>
                <w:szCs w:val="28"/>
              </w:rPr>
              <w:t xml:space="preserve">Конкурс сочинений среди учащихся общеобразовательных школ </w:t>
            </w:r>
            <w:r w:rsidRPr="003541B7">
              <w:rPr>
                <w:rFonts w:ascii="Times New Roman" w:hAnsi="Times New Roman" w:cs="Times New Roman"/>
                <w:sz w:val="28"/>
                <w:szCs w:val="28"/>
              </w:rPr>
              <w:br/>
              <w:t>Чувашской Республики «Крепка казна – сильна страна»</w:t>
            </w:r>
          </w:p>
        </w:tc>
      </w:tr>
      <w:tr w:rsidR="008826C3" w:rsidRPr="003541B7" w:rsidTr="003541B7">
        <w:trPr>
          <w:trHeight w:val="401"/>
        </w:trPr>
        <w:tc>
          <w:tcPr>
            <w:tcW w:w="4506" w:type="dxa"/>
          </w:tcPr>
          <w:p w:rsidR="008826C3" w:rsidRPr="003541B7" w:rsidRDefault="008826C3" w:rsidP="00722893">
            <w:pPr>
              <w:pStyle w:val="a"/>
              <w:spacing w:after="28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8826C3" w:rsidRPr="003541B7" w:rsidRDefault="008826C3" w:rsidP="00722893">
            <w:pPr>
              <w:pStyle w:val="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26C3" w:rsidRPr="003541B7" w:rsidTr="003541B7">
        <w:trPr>
          <w:trHeight w:val="401"/>
        </w:trPr>
        <w:tc>
          <w:tcPr>
            <w:tcW w:w="9356" w:type="dxa"/>
            <w:gridSpan w:val="2"/>
          </w:tcPr>
          <w:p w:rsidR="008826C3" w:rsidRDefault="008826C3" w:rsidP="005E1700">
            <w:pPr>
              <w:pStyle w:val="a"/>
              <w:spacing w:after="2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6C3" w:rsidRDefault="008826C3" w:rsidP="00297305">
            <w:pPr>
              <w:pStyle w:val="a"/>
              <w:spacing w:after="28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Тематическое направление __________________________________________</w:t>
            </w:r>
          </w:p>
          <w:p w:rsidR="008826C3" w:rsidRDefault="008826C3" w:rsidP="00297305">
            <w:pPr>
              <w:pStyle w:val="a"/>
              <w:spacing w:after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3541B7">
              <w:rPr>
                <w:rFonts w:ascii="Times New Roman" w:hAnsi="Times New Roman" w:cs="Times New Roman"/>
                <w:sz w:val="28"/>
                <w:szCs w:val="28"/>
              </w:rPr>
              <w:t>Тема сочинения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___________________________________________________</w:t>
            </w:r>
          </w:p>
          <w:p w:rsidR="008826C3" w:rsidRPr="003541B7" w:rsidRDefault="008826C3" w:rsidP="00297305">
            <w:pPr>
              <w:pStyle w:val="a"/>
              <w:spacing w:after="28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Жанр ______________________________</w:t>
            </w:r>
          </w:p>
        </w:tc>
      </w:tr>
      <w:tr w:rsidR="008826C3" w:rsidRPr="003541B7" w:rsidTr="003541B7">
        <w:trPr>
          <w:trHeight w:val="351"/>
        </w:trPr>
        <w:tc>
          <w:tcPr>
            <w:tcW w:w="4506" w:type="dxa"/>
          </w:tcPr>
          <w:p w:rsidR="008826C3" w:rsidRDefault="008826C3" w:rsidP="003541B7">
            <w:pPr>
              <w:pStyle w:val="a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6C3" w:rsidRDefault="008826C3" w:rsidP="003541B7">
            <w:pPr>
              <w:pStyle w:val="a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6C3" w:rsidRDefault="008826C3" w:rsidP="003541B7">
            <w:pPr>
              <w:pStyle w:val="a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6C3" w:rsidRDefault="008826C3" w:rsidP="003541B7">
            <w:pPr>
              <w:pStyle w:val="a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6C3" w:rsidRDefault="008826C3" w:rsidP="003541B7">
            <w:pPr>
              <w:pStyle w:val="a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6C3" w:rsidRPr="003541B7" w:rsidRDefault="008826C3" w:rsidP="003541B7">
            <w:pPr>
              <w:pStyle w:val="a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541B7">
              <w:rPr>
                <w:rFonts w:ascii="Times New Roman" w:hAnsi="Times New Roman" w:cs="Times New Roman"/>
                <w:sz w:val="28"/>
                <w:szCs w:val="28"/>
              </w:rPr>
              <w:t>Работу выполнил:</w:t>
            </w:r>
          </w:p>
        </w:tc>
        <w:tc>
          <w:tcPr>
            <w:tcW w:w="4850" w:type="dxa"/>
          </w:tcPr>
          <w:p w:rsidR="008826C3" w:rsidRDefault="008826C3" w:rsidP="003541B7">
            <w:pPr>
              <w:pStyle w:val="a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6C3" w:rsidRDefault="008826C3" w:rsidP="003541B7">
            <w:pPr>
              <w:pStyle w:val="a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6C3" w:rsidRDefault="008826C3" w:rsidP="003541B7">
            <w:pPr>
              <w:pStyle w:val="a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6C3" w:rsidRDefault="008826C3" w:rsidP="003541B7">
            <w:pPr>
              <w:pStyle w:val="a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6C3" w:rsidRDefault="008826C3" w:rsidP="003541B7">
            <w:pPr>
              <w:pStyle w:val="a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6C3" w:rsidRDefault="008826C3" w:rsidP="003541B7">
            <w:pPr>
              <w:pStyle w:val="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ФИО, класс, место учебы, </w:t>
            </w:r>
          </w:p>
          <w:p w:rsidR="008826C3" w:rsidRPr="003541B7" w:rsidRDefault="008826C3" w:rsidP="003541B7">
            <w:pPr>
              <w:pStyle w:val="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населенный пункт</w:t>
            </w:r>
          </w:p>
        </w:tc>
      </w:tr>
      <w:tr w:rsidR="008826C3" w:rsidRPr="003541B7" w:rsidTr="003541B7">
        <w:trPr>
          <w:trHeight w:val="351"/>
        </w:trPr>
        <w:tc>
          <w:tcPr>
            <w:tcW w:w="4506" w:type="dxa"/>
          </w:tcPr>
          <w:p w:rsidR="008826C3" w:rsidRDefault="008826C3" w:rsidP="003541B7">
            <w:pPr>
              <w:pStyle w:val="a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6C3" w:rsidRDefault="008826C3" w:rsidP="003541B7">
            <w:pPr>
              <w:pStyle w:val="a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6C3" w:rsidRPr="003541B7" w:rsidRDefault="008826C3" w:rsidP="003541B7">
            <w:pPr>
              <w:pStyle w:val="a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541B7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354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850" w:type="dxa"/>
          </w:tcPr>
          <w:p w:rsidR="008826C3" w:rsidRDefault="008826C3" w:rsidP="003541B7">
            <w:pPr>
              <w:pStyle w:val="a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6C3" w:rsidRDefault="008826C3" w:rsidP="003541B7">
            <w:pPr>
              <w:pStyle w:val="a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6C3" w:rsidRPr="003541B7" w:rsidRDefault="008826C3" w:rsidP="003541B7">
            <w:pPr>
              <w:pStyle w:val="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ФИО, должность, место работы, населенный пункт</w:t>
            </w:r>
          </w:p>
        </w:tc>
      </w:tr>
      <w:tr w:rsidR="008826C3" w:rsidRPr="003541B7" w:rsidTr="003541B7">
        <w:trPr>
          <w:trHeight w:val="1253"/>
        </w:trPr>
        <w:tc>
          <w:tcPr>
            <w:tcW w:w="4506" w:type="dxa"/>
          </w:tcPr>
          <w:p w:rsidR="008826C3" w:rsidRDefault="008826C3" w:rsidP="003541B7">
            <w:pPr>
              <w:pStyle w:val="a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6C3" w:rsidRDefault="008826C3" w:rsidP="003541B7">
            <w:pPr>
              <w:pStyle w:val="a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6C3" w:rsidRPr="003541B7" w:rsidRDefault="008826C3" w:rsidP="003541B7">
            <w:pPr>
              <w:pStyle w:val="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0" w:type="dxa"/>
          </w:tcPr>
          <w:p w:rsidR="008826C3" w:rsidRPr="003541B7" w:rsidRDefault="008826C3" w:rsidP="003541B7">
            <w:pPr>
              <w:pStyle w:val="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826C3" w:rsidRDefault="008826C3" w:rsidP="00CD4DC4">
      <w:pPr>
        <w:pStyle w:val="BodyText"/>
        <w:jc w:val="right"/>
        <w:rPr>
          <w:rFonts w:ascii="Times New Roman" w:hAnsi="Times New Roman" w:cs="Times New Roman"/>
          <w:sz w:val="28"/>
          <w:szCs w:val="28"/>
        </w:rPr>
      </w:pPr>
    </w:p>
    <w:p w:rsidR="008826C3" w:rsidRDefault="008826C3" w:rsidP="00CD4DC4">
      <w:pPr>
        <w:pStyle w:val="BodyText"/>
        <w:jc w:val="right"/>
        <w:rPr>
          <w:rFonts w:ascii="Times New Roman" w:hAnsi="Times New Roman" w:cs="Times New Roman"/>
          <w:sz w:val="28"/>
          <w:szCs w:val="28"/>
        </w:rPr>
      </w:pPr>
    </w:p>
    <w:p w:rsidR="008826C3" w:rsidRDefault="008826C3" w:rsidP="00CD4DC4">
      <w:pPr>
        <w:pStyle w:val="BodyText"/>
        <w:jc w:val="right"/>
        <w:rPr>
          <w:rFonts w:ascii="Times New Roman" w:hAnsi="Times New Roman" w:cs="Times New Roman"/>
          <w:sz w:val="28"/>
          <w:szCs w:val="28"/>
        </w:rPr>
      </w:pPr>
    </w:p>
    <w:p w:rsidR="008826C3" w:rsidRDefault="008826C3" w:rsidP="00CD4DC4">
      <w:pPr>
        <w:pStyle w:val="BodyText"/>
        <w:jc w:val="right"/>
        <w:rPr>
          <w:rFonts w:ascii="Times New Roman" w:hAnsi="Times New Roman" w:cs="Times New Roman"/>
          <w:sz w:val="28"/>
          <w:szCs w:val="28"/>
        </w:rPr>
      </w:pPr>
    </w:p>
    <w:p w:rsidR="008826C3" w:rsidRDefault="008826C3" w:rsidP="00CD4DC4">
      <w:pPr>
        <w:pStyle w:val="BodyText"/>
        <w:jc w:val="right"/>
        <w:rPr>
          <w:rFonts w:ascii="Times New Roman" w:hAnsi="Times New Roman" w:cs="Times New Roman"/>
          <w:sz w:val="28"/>
          <w:szCs w:val="28"/>
        </w:rPr>
      </w:pPr>
    </w:p>
    <w:p w:rsidR="008826C3" w:rsidRDefault="008826C3" w:rsidP="00CD4DC4">
      <w:pPr>
        <w:pStyle w:val="BodyText"/>
        <w:jc w:val="right"/>
        <w:rPr>
          <w:rFonts w:ascii="Times New Roman" w:hAnsi="Times New Roman" w:cs="Times New Roman"/>
          <w:sz w:val="28"/>
          <w:szCs w:val="28"/>
        </w:rPr>
      </w:pPr>
    </w:p>
    <w:p w:rsidR="008826C3" w:rsidRDefault="008826C3" w:rsidP="003541B7">
      <w:pPr>
        <w:pStyle w:val="BodyTex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2019</w:t>
      </w:r>
    </w:p>
    <w:p w:rsidR="008826C3" w:rsidRDefault="008826C3" w:rsidP="00C9307B">
      <w:pPr>
        <w:pStyle w:val="BodyText"/>
        <w:tabs>
          <w:tab w:val="left" w:pos="443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826C3" w:rsidRPr="003541B7" w:rsidRDefault="008826C3" w:rsidP="0062516A">
      <w:pPr>
        <w:pStyle w:val="BodyText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Pr="003541B7">
        <w:rPr>
          <w:rFonts w:ascii="Times New Roman" w:hAnsi="Times New Roman" w:cs="Times New Roman"/>
          <w:sz w:val="28"/>
          <w:szCs w:val="28"/>
        </w:rPr>
        <w:t>№ 2</w:t>
      </w:r>
    </w:p>
    <w:p w:rsidR="008826C3" w:rsidRPr="001C2B5C" w:rsidRDefault="008826C3" w:rsidP="0062516A">
      <w:pPr>
        <w:pStyle w:val="BodyText"/>
        <w:jc w:val="center"/>
        <w:rPr>
          <w:rFonts w:ascii="Times New Roman" w:hAnsi="Times New Roman" w:cs="Times New Roman"/>
          <w:b/>
        </w:rPr>
      </w:pPr>
      <w:r w:rsidRPr="001C2B5C">
        <w:rPr>
          <w:rFonts w:ascii="Times New Roman" w:hAnsi="Times New Roman" w:cs="Times New Roman"/>
          <w:b/>
        </w:rPr>
        <w:t xml:space="preserve">Заявка </w:t>
      </w:r>
      <w:r w:rsidRPr="001C2B5C">
        <w:rPr>
          <w:rFonts w:ascii="Times New Roman" w:hAnsi="Times New Roman" w:cs="Times New Roman"/>
          <w:b/>
        </w:rPr>
        <w:br/>
        <w:t xml:space="preserve">на участие в конкурсе сочинений среди учащихся общеобразовательных школ </w:t>
      </w:r>
      <w:r>
        <w:rPr>
          <w:rFonts w:ascii="Times New Roman" w:hAnsi="Times New Roman" w:cs="Times New Roman"/>
          <w:b/>
        </w:rPr>
        <w:br/>
      </w:r>
      <w:r w:rsidRPr="001C2B5C">
        <w:rPr>
          <w:rFonts w:ascii="Times New Roman" w:hAnsi="Times New Roman" w:cs="Times New Roman"/>
          <w:b/>
        </w:rPr>
        <w:t>Чувашской Республики «Крепка казна – сильна страна»</w:t>
      </w:r>
    </w:p>
    <w:p w:rsidR="008826C3" w:rsidRPr="0062516A" w:rsidRDefault="008826C3" w:rsidP="0062516A">
      <w:pPr>
        <w:pStyle w:val="BodyText"/>
        <w:jc w:val="center"/>
        <w:rPr>
          <w:b/>
          <w:bCs/>
          <w:sz w:val="23"/>
          <w:szCs w:val="23"/>
        </w:rPr>
      </w:pPr>
    </w:p>
    <w:p w:rsidR="008826C3" w:rsidRDefault="008826C3" w:rsidP="0062516A">
      <w:pPr>
        <w:pStyle w:val="Default"/>
      </w:pPr>
      <w:r>
        <w:rPr>
          <w:b/>
          <w:bCs/>
          <w:sz w:val="23"/>
          <w:szCs w:val="23"/>
        </w:rPr>
        <w:t xml:space="preserve">1. Наименование муниципального образования </w:t>
      </w:r>
    </w:p>
    <w:p w:rsidR="008826C3" w:rsidRDefault="008826C3" w:rsidP="0062516A">
      <w:pPr>
        <w:pStyle w:val="Default"/>
      </w:pPr>
      <w:r>
        <w:rPr>
          <w:b/>
          <w:bCs/>
          <w:sz w:val="23"/>
          <w:szCs w:val="23"/>
        </w:rPr>
        <w:t xml:space="preserve">_________________________________________________________________________________ </w:t>
      </w:r>
    </w:p>
    <w:p w:rsidR="008826C3" w:rsidRDefault="008826C3" w:rsidP="0062516A">
      <w:pPr>
        <w:pStyle w:val="Default"/>
        <w:rPr>
          <w:b/>
          <w:bCs/>
          <w:sz w:val="23"/>
          <w:szCs w:val="23"/>
        </w:rPr>
      </w:pPr>
    </w:p>
    <w:p w:rsidR="008826C3" w:rsidRDefault="008826C3" w:rsidP="0062516A">
      <w:pPr>
        <w:pStyle w:val="Default"/>
      </w:pPr>
      <w:r>
        <w:rPr>
          <w:b/>
          <w:bCs/>
          <w:sz w:val="23"/>
          <w:szCs w:val="23"/>
        </w:rPr>
        <w:t xml:space="preserve">2. Ф.И.О. (полностью) участника конкурса сочинений </w:t>
      </w:r>
    </w:p>
    <w:p w:rsidR="008826C3" w:rsidRDefault="008826C3" w:rsidP="0062516A">
      <w:pPr>
        <w:pStyle w:val="Default"/>
      </w:pPr>
      <w:r>
        <w:rPr>
          <w:b/>
          <w:bCs/>
          <w:sz w:val="23"/>
          <w:szCs w:val="23"/>
        </w:rPr>
        <w:t xml:space="preserve">_________________________________________________________________________________ </w:t>
      </w:r>
    </w:p>
    <w:p w:rsidR="008826C3" w:rsidRDefault="008826C3" w:rsidP="0062516A">
      <w:pPr>
        <w:pStyle w:val="Default"/>
        <w:rPr>
          <w:b/>
          <w:bCs/>
          <w:sz w:val="23"/>
          <w:szCs w:val="23"/>
        </w:rPr>
      </w:pPr>
    </w:p>
    <w:p w:rsidR="008826C3" w:rsidRDefault="008826C3" w:rsidP="0062516A">
      <w:pPr>
        <w:pStyle w:val="Default"/>
      </w:pPr>
      <w:r>
        <w:rPr>
          <w:b/>
          <w:bCs/>
          <w:sz w:val="23"/>
          <w:szCs w:val="23"/>
        </w:rPr>
        <w:t xml:space="preserve">3. Класс, в котором обучается участник </w:t>
      </w:r>
    </w:p>
    <w:p w:rsidR="008826C3" w:rsidRDefault="008826C3" w:rsidP="0062516A">
      <w:pPr>
        <w:pStyle w:val="Default"/>
      </w:pPr>
      <w:r>
        <w:rPr>
          <w:b/>
          <w:bCs/>
          <w:sz w:val="23"/>
          <w:szCs w:val="23"/>
        </w:rPr>
        <w:t xml:space="preserve">_________________________________________________________________________________ </w:t>
      </w:r>
    </w:p>
    <w:p w:rsidR="008826C3" w:rsidRDefault="008826C3" w:rsidP="0062516A">
      <w:pPr>
        <w:pStyle w:val="Default"/>
        <w:rPr>
          <w:b/>
          <w:bCs/>
          <w:sz w:val="23"/>
          <w:szCs w:val="23"/>
        </w:rPr>
      </w:pPr>
    </w:p>
    <w:p w:rsidR="008826C3" w:rsidRDefault="008826C3" w:rsidP="0062516A">
      <w:pPr>
        <w:pStyle w:val="Default"/>
      </w:pPr>
      <w:r>
        <w:rPr>
          <w:b/>
          <w:bCs/>
          <w:sz w:val="23"/>
          <w:szCs w:val="23"/>
        </w:rPr>
        <w:t>4. Электронная почта участника конкурса сочинений</w:t>
      </w:r>
    </w:p>
    <w:p w:rsidR="008826C3" w:rsidRDefault="008826C3" w:rsidP="0062516A">
      <w:pPr>
        <w:pStyle w:val="Default"/>
      </w:pPr>
      <w:r>
        <w:rPr>
          <w:b/>
          <w:bCs/>
          <w:sz w:val="23"/>
          <w:szCs w:val="23"/>
        </w:rPr>
        <w:t xml:space="preserve">_________________________________________________________________________________ </w:t>
      </w:r>
    </w:p>
    <w:p w:rsidR="008826C3" w:rsidRDefault="008826C3" w:rsidP="0062516A">
      <w:pPr>
        <w:pStyle w:val="Default"/>
        <w:rPr>
          <w:b/>
          <w:bCs/>
          <w:sz w:val="23"/>
          <w:szCs w:val="23"/>
        </w:rPr>
      </w:pPr>
    </w:p>
    <w:p w:rsidR="008826C3" w:rsidRDefault="008826C3" w:rsidP="0062516A">
      <w:pPr>
        <w:pStyle w:val="Default"/>
      </w:pPr>
      <w:r>
        <w:rPr>
          <w:b/>
          <w:bCs/>
          <w:sz w:val="23"/>
          <w:szCs w:val="23"/>
        </w:rPr>
        <w:t xml:space="preserve">5. Контактный телефон участника конкурса сочинений </w:t>
      </w:r>
    </w:p>
    <w:p w:rsidR="008826C3" w:rsidRDefault="008826C3" w:rsidP="0062516A">
      <w:pPr>
        <w:pStyle w:val="Default"/>
      </w:pPr>
      <w:r>
        <w:rPr>
          <w:b/>
          <w:bCs/>
          <w:sz w:val="23"/>
          <w:szCs w:val="23"/>
        </w:rPr>
        <w:t xml:space="preserve">_________________________________________________________________________________ </w:t>
      </w:r>
    </w:p>
    <w:p w:rsidR="008826C3" w:rsidRDefault="008826C3" w:rsidP="0062516A">
      <w:pPr>
        <w:pStyle w:val="Default"/>
        <w:rPr>
          <w:b/>
          <w:bCs/>
          <w:sz w:val="23"/>
          <w:szCs w:val="23"/>
        </w:rPr>
      </w:pPr>
    </w:p>
    <w:p w:rsidR="008826C3" w:rsidRDefault="008826C3" w:rsidP="0062516A">
      <w:pPr>
        <w:pStyle w:val="Default"/>
      </w:pPr>
      <w:r>
        <w:rPr>
          <w:b/>
          <w:bCs/>
          <w:sz w:val="23"/>
          <w:szCs w:val="23"/>
        </w:rPr>
        <w:t xml:space="preserve">6. Контактные данные руководителя (учителя), обеспечивающего педагогическое сопровождение участника конкурса сочинений: </w:t>
      </w:r>
    </w:p>
    <w:p w:rsidR="008826C3" w:rsidRDefault="008826C3" w:rsidP="0062516A">
      <w:pPr>
        <w:pStyle w:val="Default"/>
      </w:pPr>
      <w:r>
        <w:rPr>
          <w:sz w:val="23"/>
          <w:szCs w:val="23"/>
        </w:rPr>
        <w:t xml:space="preserve">Ф.И.О. (полностью)  _______________________________________________________________ </w:t>
      </w:r>
    </w:p>
    <w:p w:rsidR="008826C3" w:rsidRDefault="008826C3" w:rsidP="0062516A">
      <w:pPr>
        <w:pStyle w:val="Default"/>
      </w:pPr>
      <w:r>
        <w:rPr>
          <w:sz w:val="23"/>
          <w:szCs w:val="23"/>
        </w:rPr>
        <w:t xml:space="preserve">контактный телефон _______________________________________________________________ </w:t>
      </w:r>
    </w:p>
    <w:p w:rsidR="008826C3" w:rsidRDefault="008826C3" w:rsidP="0062516A">
      <w:pPr>
        <w:pStyle w:val="Default"/>
      </w:pPr>
      <w:r>
        <w:rPr>
          <w:sz w:val="23"/>
          <w:szCs w:val="23"/>
        </w:rPr>
        <w:t xml:space="preserve">адрес электронной почты </w:t>
      </w:r>
      <w:r>
        <w:rPr>
          <w:b/>
          <w:bCs/>
          <w:sz w:val="23"/>
          <w:szCs w:val="23"/>
        </w:rPr>
        <w:t xml:space="preserve">___________________________________________________________ </w:t>
      </w:r>
    </w:p>
    <w:p w:rsidR="008826C3" w:rsidRDefault="008826C3" w:rsidP="0062516A">
      <w:pPr>
        <w:pStyle w:val="Default"/>
        <w:rPr>
          <w:b/>
          <w:bCs/>
          <w:sz w:val="23"/>
          <w:szCs w:val="23"/>
        </w:rPr>
      </w:pPr>
    </w:p>
    <w:p w:rsidR="008826C3" w:rsidRDefault="008826C3" w:rsidP="0062516A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7. Контактные данные образовательной организации, в которой обучается участник </w:t>
      </w:r>
    </w:p>
    <w:p w:rsidR="008826C3" w:rsidRDefault="008826C3" w:rsidP="0062516A">
      <w:pPr>
        <w:pStyle w:val="Default"/>
      </w:pPr>
      <w:r>
        <w:rPr>
          <w:b/>
          <w:bCs/>
          <w:sz w:val="23"/>
          <w:szCs w:val="23"/>
        </w:rPr>
        <w:t xml:space="preserve">конкурса сочинений: </w:t>
      </w:r>
    </w:p>
    <w:p w:rsidR="008826C3" w:rsidRDefault="008826C3" w:rsidP="0062516A">
      <w:pPr>
        <w:pStyle w:val="Default"/>
      </w:pPr>
      <w:r>
        <w:rPr>
          <w:sz w:val="23"/>
          <w:szCs w:val="23"/>
        </w:rPr>
        <w:t xml:space="preserve">полное название  __________________________________________________________________ </w:t>
      </w:r>
    </w:p>
    <w:p w:rsidR="008826C3" w:rsidRDefault="008826C3" w:rsidP="0062516A">
      <w:pPr>
        <w:pStyle w:val="Default"/>
      </w:pPr>
      <w:r>
        <w:rPr>
          <w:sz w:val="23"/>
          <w:szCs w:val="23"/>
        </w:rPr>
        <w:t xml:space="preserve">_________________________________________________________________________________ </w:t>
      </w:r>
    </w:p>
    <w:p w:rsidR="008826C3" w:rsidRDefault="008826C3" w:rsidP="0062516A">
      <w:pPr>
        <w:pStyle w:val="Default"/>
      </w:pPr>
      <w:r>
        <w:rPr>
          <w:sz w:val="23"/>
          <w:szCs w:val="23"/>
        </w:rPr>
        <w:t xml:space="preserve">почтовый адрес образовательной организации _________________________________________ </w:t>
      </w:r>
    </w:p>
    <w:p w:rsidR="008826C3" w:rsidRDefault="008826C3" w:rsidP="0062516A">
      <w:pPr>
        <w:pStyle w:val="Default"/>
      </w:pPr>
      <w:r>
        <w:rPr>
          <w:sz w:val="23"/>
          <w:szCs w:val="23"/>
        </w:rPr>
        <w:t xml:space="preserve">_________________________________________________________________________________ </w:t>
      </w:r>
    </w:p>
    <w:p w:rsidR="008826C3" w:rsidRDefault="008826C3" w:rsidP="0062516A">
      <w:pPr>
        <w:pStyle w:val="Default"/>
      </w:pPr>
      <w:r>
        <w:rPr>
          <w:sz w:val="23"/>
          <w:szCs w:val="23"/>
        </w:rPr>
        <w:t xml:space="preserve">адрес электронной почты  __________________________________________________________ </w:t>
      </w:r>
    </w:p>
    <w:p w:rsidR="008826C3" w:rsidRDefault="008826C3" w:rsidP="0062516A">
      <w:pPr>
        <w:pStyle w:val="Default"/>
      </w:pPr>
      <w:r>
        <w:rPr>
          <w:sz w:val="23"/>
          <w:szCs w:val="23"/>
        </w:rPr>
        <w:t>номер телефона (с кодом населенного пункта) __</w:t>
      </w:r>
      <w:r>
        <w:rPr>
          <w:b/>
          <w:bCs/>
          <w:sz w:val="23"/>
          <w:szCs w:val="23"/>
        </w:rPr>
        <w:t xml:space="preserve">_______________________________________ </w:t>
      </w:r>
    </w:p>
    <w:p w:rsidR="008826C3" w:rsidRDefault="008826C3" w:rsidP="00297305">
      <w:pPr>
        <w:pStyle w:val="Default"/>
        <w:rPr>
          <w:b/>
          <w:bCs/>
          <w:sz w:val="23"/>
          <w:szCs w:val="23"/>
        </w:rPr>
      </w:pPr>
    </w:p>
    <w:p w:rsidR="008826C3" w:rsidRDefault="008826C3" w:rsidP="00297305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8. Настоящим даю согласие на обработку персональных данных и использование </w:t>
      </w:r>
    </w:p>
    <w:p w:rsidR="008826C3" w:rsidRDefault="008826C3" w:rsidP="00297305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конкурсного материала ________________/_______________________/   __________ </w:t>
      </w:r>
    </w:p>
    <w:p w:rsidR="008826C3" w:rsidRPr="00297305" w:rsidRDefault="008826C3" w:rsidP="00852299">
      <w:pPr>
        <w:pStyle w:val="Default"/>
        <w:rPr>
          <w:vertAlign w:val="subscript"/>
        </w:rPr>
      </w:pPr>
      <w:r>
        <w:rPr>
          <w:bCs/>
          <w:sz w:val="23"/>
          <w:szCs w:val="23"/>
          <w:vertAlign w:val="subscript"/>
        </w:rPr>
        <w:t xml:space="preserve">                                                                   </w:t>
      </w:r>
      <w:r w:rsidRPr="00297305">
        <w:rPr>
          <w:bCs/>
          <w:sz w:val="23"/>
          <w:szCs w:val="23"/>
          <w:vertAlign w:val="subscript"/>
        </w:rPr>
        <w:t>подпись</w:t>
      </w:r>
      <w:r>
        <w:rPr>
          <w:bCs/>
          <w:sz w:val="23"/>
          <w:szCs w:val="23"/>
          <w:vertAlign w:val="subscript"/>
        </w:rPr>
        <w:t xml:space="preserve"> участника конкурса                расшифровка подписи                                дата</w:t>
      </w:r>
    </w:p>
    <w:p w:rsidR="008826C3" w:rsidRPr="00297305" w:rsidRDefault="008826C3" w:rsidP="00852299">
      <w:pPr>
        <w:pStyle w:val="Default"/>
        <w:rPr>
          <w:vertAlign w:val="subscript"/>
        </w:rPr>
      </w:pPr>
      <w:r>
        <w:rPr>
          <w:bCs/>
          <w:sz w:val="23"/>
          <w:szCs w:val="23"/>
          <w:vertAlign w:val="subscript"/>
        </w:rPr>
        <w:t xml:space="preserve">                                                                       или его представителя                                     </w:t>
      </w:r>
    </w:p>
    <w:p w:rsidR="008826C3" w:rsidRDefault="008826C3" w:rsidP="0062516A">
      <w:pPr>
        <w:pStyle w:val="Default"/>
        <w:rPr>
          <w:b/>
          <w:bCs/>
          <w:sz w:val="23"/>
          <w:szCs w:val="23"/>
        </w:rPr>
      </w:pPr>
    </w:p>
    <w:p w:rsidR="008826C3" w:rsidRDefault="008826C3" w:rsidP="0062516A">
      <w:pPr>
        <w:pStyle w:val="Default"/>
      </w:pPr>
      <w:r>
        <w:rPr>
          <w:b/>
          <w:bCs/>
          <w:sz w:val="23"/>
          <w:szCs w:val="23"/>
        </w:rPr>
        <w:t xml:space="preserve">9. Подпись и печать руководителя </w:t>
      </w:r>
    </w:p>
    <w:p w:rsidR="008826C3" w:rsidRDefault="008826C3" w:rsidP="0062516A">
      <w:pPr>
        <w:pStyle w:val="Default"/>
      </w:pPr>
      <w:r>
        <w:rPr>
          <w:b/>
          <w:bCs/>
          <w:sz w:val="23"/>
          <w:szCs w:val="23"/>
        </w:rPr>
        <w:t>образовательной организации              _______________/__________________/ _________</w:t>
      </w:r>
    </w:p>
    <w:p w:rsidR="008826C3" w:rsidRPr="00CD3C3D" w:rsidRDefault="008826C3" w:rsidP="00CD3C3D">
      <w:pPr>
        <w:pStyle w:val="Default"/>
        <w:rPr>
          <w:sz w:val="28"/>
          <w:szCs w:val="28"/>
        </w:rPr>
      </w:pPr>
      <w:r>
        <w:rPr>
          <w:bCs/>
          <w:sz w:val="16"/>
          <w:szCs w:val="16"/>
        </w:rPr>
        <w:t xml:space="preserve">                                                                                                      </w:t>
      </w:r>
      <w:r>
        <w:rPr>
          <w:bCs/>
          <w:sz w:val="23"/>
          <w:szCs w:val="23"/>
          <w:vertAlign w:val="subscript"/>
        </w:rPr>
        <w:t xml:space="preserve">            </w:t>
      </w:r>
      <w:r w:rsidRPr="00297305">
        <w:rPr>
          <w:bCs/>
          <w:sz w:val="23"/>
          <w:szCs w:val="23"/>
          <w:vertAlign w:val="subscript"/>
        </w:rPr>
        <w:t>подпись</w:t>
      </w:r>
      <w:r>
        <w:rPr>
          <w:bCs/>
          <w:sz w:val="23"/>
          <w:szCs w:val="23"/>
          <w:vertAlign w:val="subscript"/>
        </w:rPr>
        <w:t xml:space="preserve">                            расшифровка подписи                    дата</w:t>
      </w:r>
    </w:p>
    <w:sectPr w:rsidR="008826C3" w:rsidRPr="00CD3C3D" w:rsidSect="003147FD">
      <w:headerReference w:type="default" r:id="rId7"/>
      <w:footerReference w:type="default" r:id="rId8"/>
      <w:headerReference w:type="first" r:id="rId9"/>
      <w:endnotePr>
        <w:numFmt w:val="decimal"/>
      </w:endnotePr>
      <w:pgSz w:w="11906" w:h="16838" w:code="9"/>
      <w:pgMar w:top="164" w:right="709" w:bottom="568" w:left="1276" w:header="426" w:footer="720" w:gutter="0"/>
      <w:cols w:space="708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26C3" w:rsidRDefault="008826C3">
      <w:r>
        <w:separator/>
      </w:r>
    </w:p>
  </w:endnote>
  <w:endnote w:type="continuationSeparator" w:id="0">
    <w:p w:rsidR="008826C3" w:rsidRDefault="008826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Lohit Devanagari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6C3" w:rsidRDefault="008826C3">
    <w:pPr>
      <w:pStyle w:val="14"/>
      <w:widowControl/>
      <w:ind w:right="360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26C3" w:rsidRDefault="008826C3">
      <w:r>
        <w:separator/>
      </w:r>
    </w:p>
  </w:footnote>
  <w:footnote w:type="continuationSeparator" w:id="0">
    <w:p w:rsidR="008826C3" w:rsidRDefault="008826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6C3" w:rsidRDefault="008826C3" w:rsidP="003147FD">
    <w:pPr>
      <w:pStyle w:val="Header"/>
      <w:jc w:val="center"/>
    </w:pPr>
    <w:r w:rsidRPr="003541B7">
      <w:rPr>
        <w:sz w:val="24"/>
        <w:szCs w:val="24"/>
      </w:rPr>
      <w:fldChar w:fldCharType="begin"/>
    </w:r>
    <w:r w:rsidRPr="003541B7">
      <w:rPr>
        <w:sz w:val="24"/>
        <w:szCs w:val="24"/>
      </w:rPr>
      <w:instrText>PAGE   \* MERGEFORMAT</w:instrText>
    </w:r>
    <w:r w:rsidRPr="003541B7">
      <w:rPr>
        <w:sz w:val="24"/>
        <w:szCs w:val="24"/>
      </w:rPr>
      <w:fldChar w:fldCharType="separate"/>
    </w:r>
    <w:r>
      <w:rPr>
        <w:noProof/>
        <w:sz w:val="24"/>
        <w:szCs w:val="24"/>
      </w:rPr>
      <w:t>5</w:t>
    </w:r>
    <w:r w:rsidRPr="003541B7">
      <w:rPr>
        <w:sz w:val="24"/>
        <w:szCs w:val="24"/>
      </w:rPr>
      <w:fldChar w:fldCharType="end"/>
    </w:r>
  </w:p>
  <w:p w:rsidR="008826C3" w:rsidRDefault="008826C3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6C3" w:rsidRDefault="008826C3">
    <w:pPr>
      <w:pStyle w:val="Header"/>
      <w:jc w:val="center"/>
    </w:pPr>
  </w:p>
  <w:p w:rsidR="008826C3" w:rsidRDefault="008826C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0F00CE30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>
    <w:nsid w:val="04FA165C"/>
    <w:multiLevelType w:val="hybridMultilevel"/>
    <w:tmpl w:val="25FEFAA6"/>
    <w:lvl w:ilvl="0" w:tplc="2B6AF2BC">
      <w:start w:val="1"/>
      <w:numFmt w:val="decimal"/>
      <w:lvlText w:val="1.%1."/>
      <w:lvlJc w:val="left"/>
      <w:pPr>
        <w:ind w:left="1429" w:hanging="360"/>
      </w:pPr>
      <w:rPr>
        <w:rFonts w:cs="Times New Roman" w:hint="default"/>
        <w:sz w:val="28"/>
        <w:szCs w:val="28"/>
      </w:rPr>
    </w:lvl>
    <w:lvl w:ilvl="1" w:tplc="87AC7152">
      <w:start w:val="1"/>
      <w:numFmt w:val="decimal"/>
      <w:lvlText w:val="1.%2."/>
      <w:lvlJc w:val="left"/>
      <w:pPr>
        <w:ind w:left="2149" w:hanging="360"/>
      </w:pPr>
      <w:rPr>
        <w:rFonts w:cs="Times New Roman" w:hint="default"/>
        <w:b w:val="0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>
    <w:nsid w:val="0529350B"/>
    <w:multiLevelType w:val="hybridMultilevel"/>
    <w:tmpl w:val="6B96E4E4"/>
    <w:lvl w:ilvl="0" w:tplc="A434CBC0">
      <w:start w:val="1"/>
      <w:numFmt w:val="decimal"/>
      <w:lvlText w:val="2.%1."/>
      <w:lvlJc w:val="left"/>
      <w:pPr>
        <w:ind w:left="142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>
    <w:nsid w:val="078412A8"/>
    <w:multiLevelType w:val="hybridMultilevel"/>
    <w:tmpl w:val="4634CA02"/>
    <w:lvl w:ilvl="0" w:tplc="0F98B69E">
      <w:start w:val="1"/>
      <w:numFmt w:val="decimal"/>
      <w:lvlText w:val="%1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7">
    <w:nsid w:val="08AA1DD9"/>
    <w:multiLevelType w:val="hybridMultilevel"/>
    <w:tmpl w:val="FE048812"/>
    <w:lvl w:ilvl="0" w:tplc="E73EF254">
      <w:start w:val="1"/>
      <w:numFmt w:val="decimal"/>
      <w:lvlText w:val="4.%1."/>
      <w:lvlJc w:val="left"/>
      <w:pPr>
        <w:ind w:left="142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8">
    <w:nsid w:val="08EC0644"/>
    <w:multiLevelType w:val="multilevel"/>
    <w:tmpl w:val="42A0664A"/>
    <w:lvl w:ilvl="0">
      <w:start w:val="1"/>
      <w:numFmt w:val="lowerRoman"/>
      <w:lvlText w:val="%1."/>
      <w:lvlJc w:val="righ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0A8F31AA"/>
    <w:multiLevelType w:val="multilevel"/>
    <w:tmpl w:val="FA90341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0CF54D97"/>
    <w:multiLevelType w:val="hybridMultilevel"/>
    <w:tmpl w:val="E0C8F798"/>
    <w:lvl w:ilvl="0" w:tplc="05840D12">
      <w:start w:val="2"/>
      <w:numFmt w:val="decimal"/>
      <w:lvlText w:val="%1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1">
    <w:nsid w:val="10A37EAA"/>
    <w:multiLevelType w:val="hybridMultilevel"/>
    <w:tmpl w:val="43B86142"/>
    <w:lvl w:ilvl="0" w:tplc="FF82E3BC">
      <w:start w:val="1"/>
      <w:numFmt w:val="decimal"/>
      <w:lvlText w:val="8.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A4C1AE3"/>
    <w:multiLevelType w:val="hybridMultilevel"/>
    <w:tmpl w:val="F33005A0"/>
    <w:lvl w:ilvl="0" w:tplc="9DA0849C">
      <w:start w:val="1"/>
      <w:numFmt w:val="decimal"/>
      <w:lvlText w:val="%1."/>
      <w:lvlJc w:val="left"/>
      <w:pPr>
        <w:ind w:left="10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  <w:rPr>
        <w:rFonts w:cs="Times New Roman"/>
      </w:rPr>
    </w:lvl>
  </w:abstractNum>
  <w:abstractNum w:abstractNumId="13">
    <w:nsid w:val="1D836284"/>
    <w:multiLevelType w:val="hybridMultilevel"/>
    <w:tmpl w:val="4A983EA6"/>
    <w:lvl w:ilvl="0" w:tplc="E73EF254">
      <w:start w:val="1"/>
      <w:numFmt w:val="decimal"/>
      <w:lvlText w:val="4.%1."/>
      <w:lvlJc w:val="left"/>
      <w:pPr>
        <w:ind w:left="142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4">
    <w:nsid w:val="21881183"/>
    <w:multiLevelType w:val="singleLevel"/>
    <w:tmpl w:val="E68898A0"/>
    <w:lvl w:ilvl="0">
      <w:start w:val="2"/>
      <w:numFmt w:val="decimal"/>
      <w:lvlText w:val="7.%1. "/>
      <w:legacy w:legacy="1" w:legacySpace="0" w:legacyIndent="283"/>
      <w:lvlJc w:val="left"/>
      <w:pPr>
        <w:ind w:left="992" w:hanging="283"/>
      </w:pPr>
      <w:rPr>
        <w:rFonts w:cs="Times New Roman"/>
        <w:b w:val="0"/>
        <w:i w:val="0"/>
        <w:sz w:val="26"/>
      </w:rPr>
    </w:lvl>
  </w:abstractNum>
  <w:abstractNum w:abstractNumId="15">
    <w:nsid w:val="23077B74"/>
    <w:multiLevelType w:val="multilevel"/>
    <w:tmpl w:val="DB1C70A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54" w:hanging="124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303" w:hanging="124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652" w:hanging="124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001" w:hanging="124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 w:hint="default"/>
      </w:rPr>
    </w:lvl>
  </w:abstractNum>
  <w:abstractNum w:abstractNumId="16">
    <w:nsid w:val="254A3275"/>
    <w:multiLevelType w:val="multilevel"/>
    <w:tmpl w:val="73DE8746"/>
    <w:lvl w:ilvl="0">
      <w:start w:val="5"/>
      <w:numFmt w:val="decimal"/>
      <w:lvlText w:val="%1."/>
      <w:lvlJc w:val="left"/>
      <w:pPr>
        <w:ind w:left="1429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2629" w:hanging="1560"/>
      </w:pPr>
      <w:rPr>
        <w:rFonts w:cs="Times New Roman" w:hint="default"/>
      </w:rPr>
    </w:lvl>
    <w:lvl w:ilvl="2">
      <w:start w:val="1"/>
      <w:numFmt w:val="decimal"/>
      <w:lvlText w:val="5.%3."/>
      <w:lvlJc w:val="left"/>
      <w:pPr>
        <w:ind w:left="2629" w:hanging="156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629" w:hanging="156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629" w:hanging="156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629" w:hanging="156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cs="Times New Roman" w:hint="default"/>
      </w:rPr>
    </w:lvl>
  </w:abstractNum>
  <w:abstractNum w:abstractNumId="17">
    <w:nsid w:val="27355B20"/>
    <w:multiLevelType w:val="multilevel"/>
    <w:tmpl w:val="FA90341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2B6B57DE"/>
    <w:multiLevelType w:val="multilevel"/>
    <w:tmpl w:val="62B40C02"/>
    <w:lvl w:ilvl="0">
      <w:start w:val="1"/>
      <w:numFmt w:val="decimal"/>
      <w:lvlText w:val="%1."/>
      <w:lvlJc w:val="left"/>
      <w:pPr>
        <w:ind w:left="365" w:hanging="36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073" w:hanging="36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cs="Times New Roman" w:hint="default"/>
      </w:rPr>
    </w:lvl>
  </w:abstractNum>
  <w:abstractNum w:abstractNumId="19">
    <w:nsid w:val="2B7A140F"/>
    <w:multiLevelType w:val="hybridMultilevel"/>
    <w:tmpl w:val="874A88B0"/>
    <w:lvl w:ilvl="0" w:tplc="E4FE91E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2EF24146"/>
    <w:multiLevelType w:val="hybridMultilevel"/>
    <w:tmpl w:val="3D2C2152"/>
    <w:lvl w:ilvl="0" w:tplc="5C56DE78">
      <w:start w:val="2"/>
      <w:numFmt w:val="decimal"/>
      <w:lvlText w:val="%1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1">
    <w:nsid w:val="3246747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2">
    <w:nsid w:val="4104075B"/>
    <w:multiLevelType w:val="hybridMultilevel"/>
    <w:tmpl w:val="E24C12D6"/>
    <w:lvl w:ilvl="0" w:tplc="FFFFFFFF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4335191F"/>
    <w:multiLevelType w:val="hybridMultilevel"/>
    <w:tmpl w:val="76C2620E"/>
    <w:lvl w:ilvl="0" w:tplc="36C0EF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9691684"/>
    <w:multiLevelType w:val="hybridMultilevel"/>
    <w:tmpl w:val="F8403BFC"/>
    <w:lvl w:ilvl="0" w:tplc="CFD4951C">
      <w:start w:val="1"/>
      <w:numFmt w:val="decimal"/>
      <w:lvlText w:val="7.%1."/>
      <w:lvlJc w:val="left"/>
      <w:pPr>
        <w:ind w:left="1429" w:hanging="360"/>
      </w:pPr>
      <w:rPr>
        <w:rFonts w:cs="Times New Roman" w:hint="default"/>
        <w:b w:val="0"/>
      </w:rPr>
    </w:lvl>
    <w:lvl w:ilvl="1" w:tplc="CFD4951C">
      <w:start w:val="1"/>
      <w:numFmt w:val="decimal"/>
      <w:lvlText w:val="7.%2."/>
      <w:lvlJc w:val="left"/>
      <w:pPr>
        <w:ind w:left="2149" w:hanging="360"/>
      </w:pPr>
      <w:rPr>
        <w:rFonts w:cs="Times New Roman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5">
    <w:nsid w:val="4BE7176B"/>
    <w:multiLevelType w:val="hybridMultilevel"/>
    <w:tmpl w:val="7ABACF78"/>
    <w:lvl w:ilvl="0" w:tplc="9D040D8C">
      <w:start w:val="1"/>
      <w:numFmt w:val="decimal"/>
      <w:lvlText w:val="6.%1."/>
      <w:lvlJc w:val="left"/>
      <w:pPr>
        <w:ind w:left="1429" w:hanging="360"/>
      </w:pPr>
      <w:rPr>
        <w:rFonts w:cs="Times New Roman" w:hint="default"/>
        <w:b w:val="0"/>
      </w:rPr>
    </w:lvl>
    <w:lvl w:ilvl="1" w:tplc="AB4E3B30">
      <w:start w:val="1"/>
      <w:numFmt w:val="decimal"/>
      <w:lvlText w:val="6.%2."/>
      <w:lvlJc w:val="left"/>
      <w:pPr>
        <w:ind w:left="2149" w:hanging="360"/>
      </w:pPr>
      <w:rPr>
        <w:rFonts w:cs="Times New Roman" w:hint="default"/>
        <w:b w:val="0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6">
    <w:nsid w:val="4D3E17D5"/>
    <w:multiLevelType w:val="hybridMultilevel"/>
    <w:tmpl w:val="EF321706"/>
    <w:lvl w:ilvl="0" w:tplc="D8C6D488">
      <w:start w:val="3"/>
      <w:numFmt w:val="decimal"/>
      <w:lvlText w:val="%1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7">
    <w:nsid w:val="4D5B6501"/>
    <w:multiLevelType w:val="hybridMultilevel"/>
    <w:tmpl w:val="2D6E45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4DD650F2"/>
    <w:multiLevelType w:val="hybridMultilevel"/>
    <w:tmpl w:val="18F844E2"/>
    <w:lvl w:ilvl="0" w:tplc="600C08B2">
      <w:start w:val="1"/>
      <w:numFmt w:val="decimal"/>
      <w:lvlText w:val="%1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9">
    <w:nsid w:val="520A1939"/>
    <w:multiLevelType w:val="hybridMultilevel"/>
    <w:tmpl w:val="976A63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542185B"/>
    <w:multiLevelType w:val="hybridMultilevel"/>
    <w:tmpl w:val="034AB008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31">
    <w:nsid w:val="558B0D4F"/>
    <w:multiLevelType w:val="hybridMultilevel"/>
    <w:tmpl w:val="86642BEA"/>
    <w:lvl w:ilvl="0" w:tplc="E68898A0">
      <w:start w:val="2"/>
      <w:numFmt w:val="decimal"/>
      <w:lvlText w:val="7.%1. "/>
      <w:lvlJc w:val="left"/>
      <w:pPr>
        <w:ind w:left="1429" w:hanging="360"/>
      </w:pPr>
      <w:rPr>
        <w:rFonts w:cs="Times New Roman"/>
        <w:b w:val="0"/>
        <w:i w:val="0"/>
        <w:sz w:val="26"/>
      </w:rPr>
    </w:lvl>
    <w:lvl w:ilvl="1" w:tplc="1CB21B30">
      <w:start w:val="2"/>
      <w:numFmt w:val="decimal"/>
      <w:lvlText w:val="8.%2."/>
      <w:lvlJc w:val="left"/>
      <w:pPr>
        <w:ind w:left="214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2">
    <w:nsid w:val="57051DDC"/>
    <w:multiLevelType w:val="hybridMultilevel"/>
    <w:tmpl w:val="833E687A"/>
    <w:lvl w:ilvl="0" w:tplc="E4FE91E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>
    <w:nsid w:val="5DA30C7B"/>
    <w:multiLevelType w:val="hybridMultilevel"/>
    <w:tmpl w:val="18B8950C"/>
    <w:lvl w:ilvl="0" w:tplc="1676F55E">
      <w:start w:val="1"/>
      <w:numFmt w:val="decimal"/>
      <w:lvlText w:val="4.3.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07D65A8"/>
    <w:multiLevelType w:val="multilevel"/>
    <w:tmpl w:val="542479F6"/>
    <w:lvl w:ilvl="0">
      <w:start w:val="1"/>
      <w:numFmt w:val="decimal"/>
      <w:lvlText w:val="%1."/>
      <w:lvlJc w:val="left"/>
      <w:pPr>
        <w:ind w:left="1380" w:hanging="13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089" w:hanging="13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798" w:hanging="13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507" w:hanging="13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216" w:hanging="13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35">
    <w:nsid w:val="60C93F7E"/>
    <w:multiLevelType w:val="hybridMultilevel"/>
    <w:tmpl w:val="3C70DEEE"/>
    <w:lvl w:ilvl="0" w:tplc="9498060C">
      <w:start w:val="3"/>
      <w:numFmt w:val="decimal"/>
      <w:lvlText w:val="%1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6">
    <w:nsid w:val="65483A34"/>
    <w:multiLevelType w:val="multilevel"/>
    <w:tmpl w:val="5C966D5C"/>
    <w:lvl w:ilvl="0">
      <w:start w:val="1"/>
      <w:numFmt w:val="decimal"/>
      <w:lvlText w:val="%1."/>
      <w:lvlJc w:val="center"/>
      <w:pPr>
        <w:tabs>
          <w:tab w:val="num" w:pos="1040"/>
        </w:tabs>
        <w:ind w:left="1021" w:hanging="341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7">
    <w:nsid w:val="671D15B0"/>
    <w:multiLevelType w:val="hybridMultilevel"/>
    <w:tmpl w:val="DCFC4DF6"/>
    <w:lvl w:ilvl="0" w:tplc="65805868">
      <w:start w:val="1"/>
      <w:numFmt w:val="decimal"/>
      <w:lvlText w:val="3.%1."/>
      <w:lvlJc w:val="left"/>
      <w:pPr>
        <w:ind w:left="1429" w:hanging="360"/>
      </w:pPr>
      <w:rPr>
        <w:rFonts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8">
    <w:nsid w:val="6EB574F6"/>
    <w:multiLevelType w:val="hybridMultilevel"/>
    <w:tmpl w:val="9AE6F978"/>
    <w:lvl w:ilvl="0" w:tplc="338CC96A">
      <w:start w:val="1"/>
      <w:numFmt w:val="decimal"/>
      <w:lvlText w:val="%1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9">
    <w:nsid w:val="708B5258"/>
    <w:multiLevelType w:val="multilevel"/>
    <w:tmpl w:val="5C966D5C"/>
    <w:lvl w:ilvl="0">
      <w:start w:val="1"/>
      <w:numFmt w:val="decimal"/>
      <w:lvlText w:val="%1."/>
      <w:lvlJc w:val="center"/>
      <w:pPr>
        <w:tabs>
          <w:tab w:val="num" w:pos="1040"/>
        </w:tabs>
        <w:ind w:left="1021" w:hanging="341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40">
    <w:nsid w:val="7309661E"/>
    <w:multiLevelType w:val="hybridMultilevel"/>
    <w:tmpl w:val="CFDA8F66"/>
    <w:lvl w:ilvl="0" w:tplc="FFFFFFFF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>
    <w:nsid w:val="7BF66C60"/>
    <w:multiLevelType w:val="hybridMultilevel"/>
    <w:tmpl w:val="B90CA59C"/>
    <w:lvl w:ilvl="0" w:tplc="E73EF254">
      <w:start w:val="1"/>
      <w:numFmt w:val="decimal"/>
      <w:lvlText w:val="4.%1."/>
      <w:lvlJc w:val="left"/>
      <w:pPr>
        <w:ind w:left="142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2">
    <w:nsid w:val="7FAC5066"/>
    <w:multiLevelType w:val="multilevel"/>
    <w:tmpl w:val="53F674BA"/>
    <w:lvl w:ilvl="0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num w:numId="1">
    <w:abstractNumId w:val="1"/>
  </w:num>
  <w:num w:numId="2">
    <w:abstractNumId w:val="1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1003" w:hanging="283"/>
        </w:pPr>
        <w:rPr>
          <w:rFonts w:ascii="Symbol" w:hAnsi="Symbol" w:hint="default"/>
        </w:rPr>
      </w:lvl>
    </w:lvlOverride>
  </w:num>
  <w:num w:numId="3">
    <w:abstractNumId w:val="14"/>
  </w:num>
  <w:num w:numId="4">
    <w:abstractNumId w:val="14"/>
    <w:lvlOverride w:ilvl="0">
      <w:lvl w:ilvl="0">
        <w:start w:val="1"/>
        <w:numFmt w:val="decimal"/>
        <w:lvlText w:val="7.%1. "/>
        <w:legacy w:legacy="1" w:legacySpace="0" w:legacyIndent="283"/>
        <w:lvlJc w:val="left"/>
        <w:pPr>
          <w:ind w:left="992" w:hanging="283"/>
        </w:pPr>
        <w:rPr>
          <w:rFonts w:cs="Times New Roman"/>
          <w:b w:val="0"/>
          <w:i w:val="0"/>
          <w:sz w:val="26"/>
        </w:rPr>
      </w:lvl>
    </w:lvlOverride>
  </w:num>
  <w:num w:numId="5">
    <w:abstractNumId w:val="39"/>
  </w:num>
  <w:num w:numId="6">
    <w:abstractNumId w:val="21"/>
  </w:num>
  <w:num w:numId="7">
    <w:abstractNumId w:val="8"/>
  </w:num>
  <w:num w:numId="8">
    <w:abstractNumId w:val="42"/>
  </w:num>
  <w:num w:numId="9">
    <w:abstractNumId w:val="36"/>
  </w:num>
  <w:num w:numId="10">
    <w:abstractNumId w:val="15"/>
  </w:num>
  <w:num w:numId="11">
    <w:abstractNumId w:val="9"/>
  </w:num>
  <w:num w:numId="12">
    <w:abstractNumId w:val="17"/>
  </w:num>
  <w:num w:numId="13">
    <w:abstractNumId w:val="23"/>
  </w:num>
  <w:num w:numId="14">
    <w:abstractNumId w:val="30"/>
  </w:num>
  <w:num w:numId="15">
    <w:abstractNumId w:val="4"/>
  </w:num>
  <w:num w:numId="16">
    <w:abstractNumId w:val="34"/>
  </w:num>
  <w:num w:numId="17">
    <w:abstractNumId w:val="5"/>
  </w:num>
  <w:num w:numId="18">
    <w:abstractNumId w:val="29"/>
  </w:num>
  <w:num w:numId="19">
    <w:abstractNumId w:val="37"/>
  </w:num>
  <w:num w:numId="20">
    <w:abstractNumId w:val="7"/>
  </w:num>
  <w:num w:numId="21">
    <w:abstractNumId w:val="40"/>
  </w:num>
  <w:num w:numId="22">
    <w:abstractNumId w:val="41"/>
  </w:num>
  <w:num w:numId="23">
    <w:abstractNumId w:val="22"/>
  </w:num>
  <w:num w:numId="24">
    <w:abstractNumId w:val="13"/>
  </w:num>
  <w:num w:numId="25">
    <w:abstractNumId w:val="33"/>
  </w:num>
  <w:num w:numId="26">
    <w:abstractNumId w:val="19"/>
  </w:num>
  <w:num w:numId="27">
    <w:abstractNumId w:val="16"/>
  </w:num>
  <w:num w:numId="28">
    <w:abstractNumId w:val="32"/>
  </w:num>
  <w:num w:numId="29">
    <w:abstractNumId w:val="25"/>
  </w:num>
  <w:num w:numId="30">
    <w:abstractNumId w:val="24"/>
  </w:num>
  <w:num w:numId="31">
    <w:abstractNumId w:val="27"/>
  </w:num>
  <w:num w:numId="32">
    <w:abstractNumId w:val="31"/>
  </w:num>
  <w:num w:numId="33">
    <w:abstractNumId w:val="11"/>
  </w:num>
  <w:num w:numId="34">
    <w:abstractNumId w:val="0"/>
  </w:num>
  <w:num w:numId="35">
    <w:abstractNumId w:val="18"/>
  </w:num>
  <w:num w:numId="36">
    <w:abstractNumId w:val="26"/>
  </w:num>
  <w:num w:numId="37">
    <w:abstractNumId w:val="10"/>
  </w:num>
  <w:num w:numId="38">
    <w:abstractNumId w:val="38"/>
  </w:num>
  <w:num w:numId="39">
    <w:abstractNumId w:val="6"/>
  </w:num>
  <w:num w:numId="40">
    <w:abstractNumId w:val="35"/>
  </w:num>
  <w:num w:numId="41">
    <w:abstractNumId w:val="20"/>
  </w:num>
  <w:num w:numId="42">
    <w:abstractNumId w:val="28"/>
  </w:num>
  <w:num w:numId="43">
    <w:abstractNumId w:val="12"/>
  </w:num>
  <w:num w:numId="44">
    <w:abstractNumId w:val="3"/>
  </w:num>
  <w:num w:numId="4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stylePaneFormatFilter w:val="3F01"/>
  <w:defaultTabStop w:val="708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36BD5"/>
    <w:rsid w:val="00012EF5"/>
    <w:rsid w:val="000244D3"/>
    <w:rsid w:val="0003150A"/>
    <w:rsid w:val="00036627"/>
    <w:rsid w:val="00040A50"/>
    <w:rsid w:val="000431BC"/>
    <w:rsid w:val="00046733"/>
    <w:rsid w:val="00052D2B"/>
    <w:rsid w:val="000555C7"/>
    <w:rsid w:val="0006317C"/>
    <w:rsid w:val="00064230"/>
    <w:rsid w:val="0006625C"/>
    <w:rsid w:val="00071EAB"/>
    <w:rsid w:val="00077B98"/>
    <w:rsid w:val="0008178F"/>
    <w:rsid w:val="000859A1"/>
    <w:rsid w:val="0009314D"/>
    <w:rsid w:val="00093293"/>
    <w:rsid w:val="000B1287"/>
    <w:rsid w:val="000B157B"/>
    <w:rsid w:val="000B1705"/>
    <w:rsid w:val="000B1F67"/>
    <w:rsid w:val="000B2708"/>
    <w:rsid w:val="000C0567"/>
    <w:rsid w:val="000C294C"/>
    <w:rsid w:val="000C6400"/>
    <w:rsid w:val="000D3FED"/>
    <w:rsid w:val="000D57AD"/>
    <w:rsid w:val="000E312E"/>
    <w:rsid w:val="000F0510"/>
    <w:rsid w:val="000F6ADD"/>
    <w:rsid w:val="00102F5A"/>
    <w:rsid w:val="00124FB5"/>
    <w:rsid w:val="00142BD8"/>
    <w:rsid w:val="00176D68"/>
    <w:rsid w:val="0017769A"/>
    <w:rsid w:val="001812C7"/>
    <w:rsid w:val="0018286F"/>
    <w:rsid w:val="001912D3"/>
    <w:rsid w:val="0019488F"/>
    <w:rsid w:val="00195640"/>
    <w:rsid w:val="001A0180"/>
    <w:rsid w:val="001A664D"/>
    <w:rsid w:val="001B5154"/>
    <w:rsid w:val="001C2B5C"/>
    <w:rsid w:val="001C32CE"/>
    <w:rsid w:val="001D1CA8"/>
    <w:rsid w:val="001D21E9"/>
    <w:rsid w:val="001E4431"/>
    <w:rsid w:val="00202001"/>
    <w:rsid w:val="00202972"/>
    <w:rsid w:val="0022032A"/>
    <w:rsid w:val="00220592"/>
    <w:rsid w:val="00220737"/>
    <w:rsid w:val="00220D0D"/>
    <w:rsid w:val="00222BA4"/>
    <w:rsid w:val="00224E9C"/>
    <w:rsid w:val="0022649F"/>
    <w:rsid w:val="00230F38"/>
    <w:rsid w:val="00232970"/>
    <w:rsid w:val="002348AA"/>
    <w:rsid w:val="00235D94"/>
    <w:rsid w:val="00236A6D"/>
    <w:rsid w:val="00236F01"/>
    <w:rsid w:val="0024471A"/>
    <w:rsid w:val="00245773"/>
    <w:rsid w:val="00246452"/>
    <w:rsid w:val="00255DE9"/>
    <w:rsid w:val="0026023B"/>
    <w:rsid w:val="00267BEB"/>
    <w:rsid w:val="002714A2"/>
    <w:rsid w:val="002749E9"/>
    <w:rsid w:val="00287E5A"/>
    <w:rsid w:val="00293BB4"/>
    <w:rsid w:val="002940EB"/>
    <w:rsid w:val="00294AD1"/>
    <w:rsid w:val="002966F3"/>
    <w:rsid w:val="00297305"/>
    <w:rsid w:val="002A6598"/>
    <w:rsid w:val="002B1A5D"/>
    <w:rsid w:val="002B5A7B"/>
    <w:rsid w:val="002B7121"/>
    <w:rsid w:val="002C43CC"/>
    <w:rsid w:val="002C6FBC"/>
    <w:rsid w:val="002D11D3"/>
    <w:rsid w:val="002D774B"/>
    <w:rsid w:val="002E6B46"/>
    <w:rsid w:val="002F3465"/>
    <w:rsid w:val="002F4EF7"/>
    <w:rsid w:val="002F59AE"/>
    <w:rsid w:val="00302DFA"/>
    <w:rsid w:val="00306E74"/>
    <w:rsid w:val="003070C1"/>
    <w:rsid w:val="00311697"/>
    <w:rsid w:val="00311AC8"/>
    <w:rsid w:val="00313708"/>
    <w:rsid w:val="003147FD"/>
    <w:rsid w:val="003357AE"/>
    <w:rsid w:val="00336948"/>
    <w:rsid w:val="00337CB0"/>
    <w:rsid w:val="00342D97"/>
    <w:rsid w:val="00345BDD"/>
    <w:rsid w:val="003515AB"/>
    <w:rsid w:val="003541B7"/>
    <w:rsid w:val="00360A35"/>
    <w:rsid w:val="00360D62"/>
    <w:rsid w:val="00361378"/>
    <w:rsid w:val="00362784"/>
    <w:rsid w:val="00365F8F"/>
    <w:rsid w:val="00381CDD"/>
    <w:rsid w:val="003830C8"/>
    <w:rsid w:val="003852A2"/>
    <w:rsid w:val="00386B3D"/>
    <w:rsid w:val="00395864"/>
    <w:rsid w:val="00396602"/>
    <w:rsid w:val="003B61E7"/>
    <w:rsid w:val="003C0734"/>
    <w:rsid w:val="003C08AF"/>
    <w:rsid w:val="003C3F8F"/>
    <w:rsid w:val="003D418B"/>
    <w:rsid w:val="003E0EF7"/>
    <w:rsid w:val="003F7049"/>
    <w:rsid w:val="00401241"/>
    <w:rsid w:val="00405862"/>
    <w:rsid w:val="00410602"/>
    <w:rsid w:val="00416659"/>
    <w:rsid w:val="00416887"/>
    <w:rsid w:val="004219E9"/>
    <w:rsid w:val="00424053"/>
    <w:rsid w:val="0043437A"/>
    <w:rsid w:val="00436BD5"/>
    <w:rsid w:val="00445233"/>
    <w:rsid w:val="00450F83"/>
    <w:rsid w:val="00465D6E"/>
    <w:rsid w:val="00471641"/>
    <w:rsid w:val="00474E81"/>
    <w:rsid w:val="00475C3A"/>
    <w:rsid w:val="0049102A"/>
    <w:rsid w:val="004925EE"/>
    <w:rsid w:val="0049545D"/>
    <w:rsid w:val="004A05B1"/>
    <w:rsid w:val="004A22E2"/>
    <w:rsid w:val="004A7B97"/>
    <w:rsid w:val="004B0AE5"/>
    <w:rsid w:val="004B3DD2"/>
    <w:rsid w:val="004B7694"/>
    <w:rsid w:val="004D0B9D"/>
    <w:rsid w:val="004E04DC"/>
    <w:rsid w:val="004E5E91"/>
    <w:rsid w:val="004F47B1"/>
    <w:rsid w:val="004F7C52"/>
    <w:rsid w:val="00500478"/>
    <w:rsid w:val="005024FD"/>
    <w:rsid w:val="005029B4"/>
    <w:rsid w:val="00531368"/>
    <w:rsid w:val="00535419"/>
    <w:rsid w:val="005368F7"/>
    <w:rsid w:val="00537D4D"/>
    <w:rsid w:val="00551DE9"/>
    <w:rsid w:val="00553AF3"/>
    <w:rsid w:val="0055518A"/>
    <w:rsid w:val="005572F9"/>
    <w:rsid w:val="0056001E"/>
    <w:rsid w:val="00562801"/>
    <w:rsid w:val="00567231"/>
    <w:rsid w:val="00570619"/>
    <w:rsid w:val="00574EAF"/>
    <w:rsid w:val="00593856"/>
    <w:rsid w:val="005A2E0E"/>
    <w:rsid w:val="005A4F7E"/>
    <w:rsid w:val="005B6F66"/>
    <w:rsid w:val="005C0D72"/>
    <w:rsid w:val="005C0E9B"/>
    <w:rsid w:val="005C33FB"/>
    <w:rsid w:val="005C40A6"/>
    <w:rsid w:val="005D46AB"/>
    <w:rsid w:val="005E1700"/>
    <w:rsid w:val="005E3FA5"/>
    <w:rsid w:val="005E4A2E"/>
    <w:rsid w:val="005F31F7"/>
    <w:rsid w:val="005F6513"/>
    <w:rsid w:val="005F7CB5"/>
    <w:rsid w:val="006001F2"/>
    <w:rsid w:val="00601B98"/>
    <w:rsid w:val="00604C46"/>
    <w:rsid w:val="006143B2"/>
    <w:rsid w:val="00622983"/>
    <w:rsid w:val="00622D72"/>
    <w:rsid w:val="00622FA1"/>
    <w:rsid w:val="0062516A"/>
    <w:rsid w:val="00631368"/>
    <w:rsid w:val="00632CC0"/>
    <w:rsid w:val="006346FD"/>
    <w:rsid w:val="00635B6B"/>
    <w:rsid w:val="00636F51"/>
    <w:rsid w:val="00651D9B"/>
    <w:rsid w:val="00652ACE"/>
    <w:rsid w:val="00657AA6"/>
    <w:rsid w:val="00661189"/>
    <w:rsid w:val="00661FAC"/>
    <w:rsid w:val="006737A1"/>
    <w:rsid w:val="00681D7B"/>
    <w:rsid w:val="006876F9"/>
    <w:rsid w:val="0069211E"/>
    <w:rsid w:val="0069541C"/>
    <w:rsid w:val="006A64B3"/>
    <w:rsid w:val="006B0CE3"/>
    <w:rsid w:val="006B22F1"/>
    <w:rsid w:val="006B3100"/>
    <w:rsid w:val="006C11F8"/>
    <w:rsid w:val="006C1408"/>
    <w:rsid w:val="006C2261"/>
    <w:rsid w:val="006D134E"/>
    <w:rsid w:val="006E3E01"/>
    <w:rsid w:val="006F43B3"/>
    <w:rsid w:val="006F452A"/>
    <w:rsid w:val="00702A6A"/>
    <w:rsid w:val="00714974"/>
    <w:rsid w:val="0071667B"/>
    <w:rsid w:val="00722893"/>
    <w:rsid w:val="00727E2D"/>
    <w:rsid w:val="0073704B"/>
    <w:rsid w:val="0074543D"/>
    <w:rsid w:val="00763763"/>
    <w:rsid w:val="007716AB"/>
    <w:rsid w:val="00776ED2"/>
    <w:rsid w:val="007854E3"/>
    <w:rsid w:val="00793C2F"/>
    <w:rsid w:val="00795010"/>
    <w:rsid w:val="007A1B07"/>
    <w:rsid w:val="007A2F10"/>
    <w:rsid w:val="007A59FA"/>
    <w:rsid w:val="007B625B"/>
    <w:rsid w:val="007D32A6"/>
    <w:rsid w:val="007F15EA"/>
    <w:rsid w:val="007F710E"/>
    <w:rsid w:val="008032FC"/>
    <w:rsid w:val="008058D1"/>
    <w:rsid w:val="0080664B"/>
    <w:rsid w:val="00816343"/>
    <w:rsid w:val="008254E0"/>
    <w:rsid w:val="008272F1"/>
    <w:rsid w:val="00842F71"/>
    <w:rsid w:val="008449C3"/>
    <w:rsid w:val="008509A3"/>
    <w:rsid w:val="00852299"/>
    <w:rsid w:val="00855C75"/>
    <w:rsid w:val="00860464"/>
    <w:rsid w:val="008700F7"/>
    <w:rsid w:val="008716DE"/>
    <w:rsid w:val="00872943"/>
    <w:rsid w:val="00872CB8"/>
    <w:rsid w:val="00875D76"/>
    <w:rsid w:val="008826C3"/>
    <w:rsid w:val="00887B2B"/>
    <w:rsid w:val="008A0C11"/>
    <w:rsid w:val="008B12A2"/>
    <w:rsid w:val="008B385C"/>
    <w:rsid w:val="008B676C"/>
    <w:rsid w:val="008C33DE"/>
    <w:rsid w:val="008C4053"/>
    <w:rsid w:val="008C4689"/>
    <w:rsid w:val="008C59A0"/>
    <w:rsid w:val="008C7DAD"/>
    <w:rsid w:val="008D5FB0"/>
    <w:rsid w:val="008E1AC9"/>
    <w:rsid w:val="008E376B"/>
    <w:rsid w:val="008F263D"/>
    <w:rsid w:val="008F565B"/>
    <w:rsid w:val="008F69E5"/>
    <w:rsid w:val="00901711"/>
    <w:rsid w:val="00903156"/>
    <w:rsid w:val="00905D27"/>
    <w:rsid w:val="00915BD7"/>
    <w:rsid w:val="00920471"/>
    <w:rsid w:val="00921103"/>
    <w:rsid w:val="00927EA5"/>
    <w:rsid w:val="0093043E"/>
    <w:rsid w:val="00932590"/>
    <w:rsid w:val="009326B3"/>
    <w:rsid w:val="00943F00"/>
    <w:rsid w:val="009456AF"/>
    <w:rsid w:val="00946773"/>
    <w:rsid w:val="00954D5F"/>
    <w:rsid w:val="00955977"/>
    <w:rsid w:val="0096013D"/>
    <w:rsid w:val="009779EF"/>
    <w:rsid w:val="00987B8E"/>
    <w:rsid w:val="009901C9"/>
    <w:rsid w:val="009908F6"/>
    <w:rsid w:val="00992CE5"/>
    <w:rsid w:val="009B259E"/>
    <w:rsid w:val="009C10D9"/>
    <w:rsid w:val="009C134A"/>
    <w:rsid w:val="009C1D35"/>
    <w:rsid w:val="009D5411"/>
    <w:rsid w:val="009E32C0"/>
    <w:rsid w:val="009F282D"/>
    <w:rsid w:val="009F2F50"/>
    <w:rsid w:val="009F58F5"/>
    <w:rsid w:val="00A0074E"/>
    <w:rsid w:val="00A03F69"/>
    <w:rsid w:val="00A0764C"/>
    <w:rsid w:val="00A1520A"/>
    <w:rsid w:val="00A16DA7"/>
    <w:rsid w:val="00A204D1"/>
    <w:rsid w:val="00A20B22"/>
    <w:rsid w:val="00A2786E"/>
    <w:rsid w:val="00A33EAF"/>
    <w:rsid w:val="00A37482"/>
    <w:rsid w:val="00A46CAC"/>
    <w:rsid w:val="00A47A7E"/>
    <w:rsid w:val="00A54276"/>
    <w:rsid w:val="00A543BF"/>
    <w:rsid w:val="00A552CE"/>
    <w:rsid w:val="00A5573A"/>
    <w:rsid w:val="00A603AD"/>
    <w:rsid w:val="00A704EE"/>
    <w:rsid w:val="00A73419"/>
    <w:rsid w:val="00A73479"/>
    <w:rsid w:val="00A77142"/>
    <w:rsid w:val="00A81AF0"/>
    <w:rsid w:val="00A83076"/>
    <w:rsid w:val="00A838E4"/>
    <w:rsid w:val="00A84D7C"/>
    <w:rsid w:val="00A85115"/>
    <w:rsid w:val="00A9115E"/>
    <w:rsid w:val="00A9394D"/>
    <w:rsid w:val="00A9768A"/>
    <w:rsid w:val="00AA0F83"/>
    <w:rsid w:val="00AA6D85"/>
    <w:rsid w:val="00AB1330"/>
    <w:rsid w:val="00AB3570"/>
    <w:rsid w:val="00AC3E8A"/>
    <w:rsid w:val="00AC78C6"/>
    <w:rsid w:val="00AD0C31"/>
    <w:rsid w:val="00AD232E"/>
    <w:rsid w:val="00AD66B3"/>
    <w:rsid w:val="00AE02EA"/>
    <w:rsid w:val="00AE2BA3"/>
    <w:rsid w:val="00AF4512"/>
    <w:rsid w:val="00AF735D"/>
    <w:rsid w:val="00AF79B0"/>
    <w:rsid w:val="00B06705"/>
    <w:rsid w:val="00B1374F"/>
    <w:rsid w:val="00B26B71"/>
    <w:rsid w:val="00B3134C"/>
    <w:rsid w:val="00B41F9D"/>
    <w:rsid w:val="00B4766B"/>
    <w:rsid w:val="00B611A6"/>
    <w:rsid w:val="00B65EF4"/>
    <w:rsid w:val="00B77DC1"/>
    <w:rsid w:val="00B900B8"/>
    <w:rsid w:val="00B91452"/>
    <w:rsid w:val="00B93C31"/>
    <w:rsid w:val="00B95127"/>
    <w:rsid w:val="00BA34F3"/>
    <w:rsid w:val="00BA4646"/>
    <w:rsid w:val="00BA5281"/>
    <w:rsid w:val="00BA5915"/>
    <w:rsid w:val="00BB0B47"/>
    <w:rsid w:val="00BD035E"/>
    <w:rsid w:val="00BD35DE"/>
    <w:rsid w:val="00BD6C53"/>
    <w:rsid w:val="00BD7F0E"/>
    <w:rsid w:val="00BE2F02"/>
    <w:rsid w:val="00BE6A8B"/>
    <w:rsid w:val="00BF04A6"/>
    <w:rsid w:val="00BF0FAC"/>
    <w:rsid w:val="00BF3BB7"/>
    <w:rsid w:val="00BF3FDF"/>
    <w:rsid w:val="00BF415D"/>
    <w:rsid w:val="00BF48AB"/>
    <w:rsid w:val="00BF497E"/>
    <w:rsid w:val="00BF4B22"/>
    <w:rsid w:val="00BF72F2"/>
    <w:rsid w:val="00C050B6"/>
    <w:rsid w:val="00C0666C"/>
    <w:rsid w:val="00C07BD4"/>
    <w:rsid w:val="00C233E3"/>
    <w:rsid w:val="00C34E23"/>
    <w:rsid w:val="00C362A3"/>
    <w:rsid w:val="00C42530"/>
    <w:rsid w:val="00C45905"/>
    <w:rsid w:val="00C47709"/>
    <w:rsid w:val="00C502DC"/>
    <w:rsid w:val="00C536EF"/>
    <w:rsid w:val="00C62790"/>
    <w:rsid w:val="00C77E5A"/>
    <w:rsid w:val="00C82417"/>
    <w:rsid w:val="00C84579"/>
    <w:rsid w:val="00C9307B"/>
    <w:rsid w:val="00C93864"/>
    <w:rsid w:val="00CA6900"/>
    <w:rsid w:val="00CB20D1"/>
    <w:rsid w:val="00CB324F"/>
    <w:rsid w:val="00CB3753"/>
    <w:rsid w:val="00CB699F"/>
    <w:rsid w:val="00CC4A20"/>
    <w:rsid w:val="00CD08DC"/>
    <w:rsid w:val="00CD211D"/>
    <w:rsid w:val="00CD3C3D"/>
    <w:rsid w:val="00CD4585"/>
    <w:rsid w:val="00CD4DC4"/>
    <w:rsid w:val="00CE5305"/>
    <w:rsid w:val="00CE6524"/>
    <w:rsid w:val="00CF67DB"/>
    <w:rsid w:val="00D139D0"/>
    <w:rsid w:val="00D202E6"/>
    <w:rsid w:val="00D21D80"/>
    <w:rsid w:val="00D2232E"/>
    <w:rsid w:val="00D42986"/>
    <w:rsid w:val="00D443B9"/>
    <w:rsid w:val="00D5024A"/>
    <w:rsid w:val="00D63F8C"/>
    <w:rsid w:val="00D701A4"/>
    <w:rsid w:val="00D80054"/>
    <w:rsid w:val="00D82E0A"/>
    <w:rsid w:val="00D85026"/>
    <w:rsid w:val="00D85BB8"/>
    <w:rsid w:val="00D93C79"/>
    <w:rsid w:val="00D95259"/>
    <w:rsid w:val="00D97AA3"/>
    <w:rsid w:val="00DA458C"/>
    <w:rsid w:val="00DA6589"/>
    <w:rsid w:val="00DB2550"/>
    <w:rsid w:val="00DB4817"/>
    <w:rsid w:val="00DB7AB1"/>
    <w:rsid w:val="00DC2D0F"/>
    <w:rsid w:val="00DD4ABA"/>
    <w:rsid w:val="00DD4E8C"/>
    <w:rsid w:val="00DD5F05"/>
    <w:rsid w:val="00E036B4"/>
    <w:rsid w:val="00E03E11"/>
    <w:rsid w:val="00E043EA"/>
    <w:rsid w:val="00E1259F"/>
    <w:rsid w:val="00E1469F"/>
    <w:rsid w:val="00E1723B"/>
    <w:rsid w:val="00E23641"/>
    <w:rsid w:val="00E34980"/>
    <w:rsid w:val="00E36157"/>
    <w:rsid w:val="00E36B08"/>
    <w:rsid w:val="00E41D64"/>
    <w:rsid w:val="00E4709E"/>
    <w:rsid w:val="00E54151"/>
    <w:rsid w:val="00E54C21"/>
    <w:rsid w:val="00E64BBD"/>
    <w:rsid w:val="00E75E52"/>
    <w:rsid w:val="00E80CC9"/>
    <w:rsid w:val="00E86D5E"/>
    <w:rsid w:val="00EA2BDF"/>
    <w:rsid w:val="00EB130B"/>
    <w:rsid w:val="00EC0952"/>
    <w:rsid w:val="00EC5EE6"/>
    <w:rsid w:val="00EC65DF"/>
    <w:rsid w:val="00EC6F06"/>
    <w:rsid w:val="00ED0833"/>
    <w:rsid w:val="00ED1937"/>
    <w:rsid w:val="00EE2B5D"/>
    <w:rsid w:val="00EE67C4"/>
    <w:rsid w:val="00EF1861"/>
    <w:rsid w:val="00EF43DE"/>
    <w:rsid w:val="00EF69F3"/>
    <w:rsid w:val="00F02524"/>
    <w:rsid w:val="00F02937"/>
    <w:rsid w:val="00F12058"/>
    <w:rsid w:val="00F121D6"/>
    <w:rsid w:val="00F20D4C"/>
    <w:rsid w:val="00F354BE"/>
    <w:rsid w:val="00F53D73"/>
    <w:rsid w:val="00F5499F"/>
    <w:rsid w:val="00F56527"/>
    <w:rsid w:val="00F6187C"/>
    <w:rsid w:val="00F664E8"/>
    <w:rsid w:val="00F71174"/>
    <w:rsid w:val="00F71A6C"/>
    <w:rsid w:val="00F75F16"/>
    <w:rsid w:val="00F837E2"/>
    <w:rsid w:val="00F84728"/>
    <w:rsid w:val="00F903AA"/>
    <w:rsid w:val="00F940D3"/>
    <w:rsid w:val="00F94D84"/>
    <w:rsid w:val="00FA1BB6"/>
    <w:rsid w:val="00FA2658"/>
    <w:rsid w:val="00FA5668"/>
    <w:rsid w:val="00FA69DC"/>
    <w:rsid w:val="00FB140C"/>
    <w:rsid w:val="00FB26C4"/>
    <w:rsid w:val="00FB3D70"/>
    <w:rsid w:val="00FB3FE0"/>
    <w:rsid w:val="00FC3CCA"/>
    <w:rsid w:val="00FC46E3"/>
    <w:rsid w:val="00FD017C"/>
    <w:rsid w:val="00FF46A1"/>
    <w:rsid w:val="00FF5B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6A1"/>
    <w:rPr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Обычный1"/>
    <w:uiPriority w:val="99"/>
    <w:rsid w:val="00FF46A1"/>
    <w:pPr>
      <w:widowControl w:val="0"/>
    </w:pPr>
    <w:rPr>
      <w:sz w:val="24"/>
      <w:szCs w:val="20"/>
    </w:rPr>
  </w:style>
  <w:style w:type="paragraph" w:customStyle="1" w:styleId="11">
    <w:name w:val="Заголовок 11"/>
    <w:basedOn w:val="1"/>
    <w:next w:val="1"/>
    <w:uiPriority w:val="99"/>
    <w:rsid w:val="00FF46A1"/>
    <w:pPr>
      <w:keepNext/>
      <w:spacing w:line="360" w:lineRule="auto"/>
      <w:jc w:val="both"/>
    </w:pPr>
    <w:rPr>
      <w:b/>
      <w:sz w:val="26"/>
    </w:rPr>
  </w:style>
  <w:style w:type="paragraph" w:customStyle="1" w:styleId="21">
    <w:name w:val="Заголовок 21"/>
    <w:basedOn w:val="1"/>
    <w:next w:val="1"/>
    <w:uiPriority w:val="99"/>
    <w:rsid w:val="00FF46A1"/>
    <w:pPr>
      <w:keepNext/>
      <w:spacing w:line="360" w:lineRule="auto"/>
      <w:jc w:val="center"/>
    </w:pPr>
    <w:rPr>
      <w:b/>
      <w:sz w:val="26"/>
    </w:rPr>
  </w:style>
  <w:style w:type="character" w:customStyle="1" w:styleId="10">
    <w:name w:val="Основной шрифт абзаца1"/>
    <w:uiPriority w:val="99"/>
    <w:rsid w:val="00FF46A1"/>
  </w:style>
  <w:style w:type="paragraph" w:customStyle="1" w:styleId="12">
    <w:name w:val="Название1"/>
    <w:basedOn w:val="1"/>
    <w:uiPriority w:val="99"/>
    <w:rsid w:val="00FF46A1"/>
    <w:pPr>
      <w:jc w:val="center"/>
    </w:pPr>
    <w:rPr>
      <w:b/>
    </w:rPr>
  </w:style>
  <w:style w:type="paragraph" w:customStyle="1" w:styleId="13">
    <w:name w:val="Основной текст1"/>
    <w:basedOn w:val="1"/>
    <w:uiPriority w:val="99"/>
    <w:rsid w:val="00FF46A1"/>
    <w:pPr>
      <w:jc w:val="both"/>
    </w:pPr>
    <w:rPr>
      <w:sz w:val="20"/>
    </w:rPr>
  </w:style>
  <w:style w:type="paragraph" w:customStyle="1" w:styleId="210">
    <w:name w:val="Основной текст 21"/>
    <w:basedOn w:val="1"/>
    <w:uiPriority w:val="99"/>
    <w:rsid w:val="00FF46A1"/>
    <w:pPr>
      <w:spacing w:line="360" w:lineRule="auto"/>
      <w:jc w:val="center"/>
    </w:pPr>
    <w:rPr>
      <w:b/>
      <w:sz w:val="26"/>
    </w:rPr>
  </w:style>
  <w:style w:type="paragraph" w:customStyle="1" w:styleId="211">
    <w:name w:val="Основной текст с отступом 21"/>
    <w:basedOn w:val="1"/>
    <w:uiPriority w:val="99"/>
    <w:rsid w:val="00FF46A1"/>
    <w:pPr>
      <w:spacing w:line="360" w:lineRule="auto"/>
      <w:ind w:firstLine="709"/>
      <w:jc w:val="both"/>
    </w:pPr>
    <w:rPr>
      <w:sz w:val="26"/>
    </w:rPr>
  </w:style>
  <w:style w:type="paragraph" w:customStyle="1" w:styleId="14">
    <w:name w:val="Нижний колонтитул1"/>
    <w:basedOn w:val="1"/>
    <w:uiPriority w:val="99"/>
    <w:rsid w:val="00FF46A1"/>
    <w:pPr>
      <w:tabs>
        <w:tab w:val="center" w:pos="4677"/>
        <w:tab w:val="right" w:pos="9355"/>
      </w:tabs>
    </w:pPr>
  </w:style>
  <w:style w:type="character" w:customStyle="1" w:styleId="15">
    <w:name w:val="Номер страницы1"/>
    <w:uiPriority w:val="99"/>
    <w:rsid w:val="00FF46A1"/>
    <w:rPr>
      <w:sz w:val="20"/>
    </w:rPr>
  </w:style>
  <w:style w:type="paragraph" w:customStyle="1" w:styleId="31">
    <w:name w:val="Основной текст с отступом 31"/>
    <w:basedOn w:val="1"/>
    <w:uiPriority w:val="99"/>
    <w:rsid w:val="00FF46A1"/>
    <w:pPr>
      <w:spacing w:line="360" w:lineRule="auto"/>
      <w:ind w:firstLine="709"/>
      <w:jc w:val="both"/>
    </w:pPr>
    <w:rPr>
      <w:sz w:val="20"/>
    </w:rPr>
  </w:style>
  <w:style w:type="paragraph" w:customStyle="1" w:styleId="UnknownStyle">
    <w:name w:val="Unknown Style"/>
    <w:basedOn w:val="1"/>
    <w:uiPriority w:val="99"/>
    <w:rsid w:val="00FF46A1"/>
    <w:pPr>
      <w:spacing w:before="100" w:after="100"/>
    </w:pPr>
  </w:style>
  <w:style w:type="paragraph" w:customStyle="1" w:styleId="16">
    <w:name w:val="Обычный (веб)1"/>
    <w:basedOn w:val="1"/>
    <w:uiPriority w:val="99"/>
    <w:rsid w:val="00FF46A1"/>
    <w:pPr>
      <w:widowControl/>
      <w:spacing w:before="100" w:after="100"/>
    </w:pPr>
  </w:style>
  <w:style w:type="paragraph" w:customStyle="1" w:styleId="17">
    <w:name w:val="Текст сноски1"/>
    <w:basedOn w:val="1"/>
    <w:uiPriority w:val="99"/>
    <w:rsid w:val="00FF46A1"/>
    <w:rPr>
      <w:sz w:val="20"/>
    </w:rPr>
  </w:style>
  <w:style w:type="character" w:customStyle="1" w:styleId="18">
    <w:name w:val="Знак сноски1"/>
    <w:uiPriority w:val="99"/>
    <w:rsid w:val="00FF46A1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rsid w:val="00436B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B0A"/>
    <w:rPr>
      <w:sz w:val="0"/>
      <w:szCs w:val="0"/>
    </w:rPr>
  </w:style>
  <w:style w:type="character" w:styleId="Hyperlink">
    <w:name w:val="Hyperlink"/>
    <w:basedOn w:val="DefaultParagraphFont"/>
    <w:uiPriority w:val="99"/>
    <w:rsid w:val="009F58F5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2B7121"/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2B7121"/>
    <w:rPr>
      <w:rFonts w:cs="Times New Roman"/>
    </w:rPr>
  </w:style>
  <w:style w:type="character" w:styleId="FootnoteReference">
    <w:name w:val="footnote reference"/>
    <w:basedOn w:val="DefaultParagraphFont"/>
    <w:uiPriority w:val="99"/>
    <w:semiHidden/>
    <w:rsid w:val="002B7121"/>
    <w:rPr>
      <w:rFonts w:cs="Times New Roman"/>
      <w:vertAlign w:val="superscript"/>
    </w:rPr>
  </w:style>
  <w:style w:type="paragraph" w:styleId="Header">
    <w:name w:val="header"/>
    <w:basedOn w:val="Normal"/>
    <w:link w:val="HeaderChar"/>
    <w:uiPriority w:val="99"/>
    <w:rsid w:val="00E036B4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036B4"/>
    <w:rPr>
      <w:rFonts w:cs="Times New Roman"/>
    </w:rPr>
  </w:style>
  <w:style w:type="paragraph" w:styleId="Footer">
    <w:name w:val="footer"/>
    <w:basedOn w:val="Normal"/>
    <w:link w:val="FooterChar"/>
    <w:uiPriority w:val="99"/>
    <w:rsid w:val="00E036B4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E036B4"/>
    <w:rPr>
      <w:rFonts w:cs="Times New Roman"/>
    </w:rPr>
  </w:style>
  <w:style w:type="character" w:styleId="CommentReference">
    <w:name w:val="annotation reference"/>
    <w:basedOn w:val="DefaultParagraphFont"/>
    <w:uiPriority w:val="99"/>
    <w:rsid w:val="00CD08DC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CD08DC"/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CD08DC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CD08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CD08DC"/>
    <w:rPr>
      <w:b/>
    </w:rPr>
  </w:style>
  <w:style w:type="paragraph" w:customStyle="1" w:styleId="-11">
    <w:name w:val="Цветная заливка - Акцент 11"/>
    <w:hidden/>
    <w:uiPriority w:val="99"/>
    <w:semiHidden/>
    <w:rsid w:val="00CD08DC"/>
    <w:rPr>
      <w:sz w:val="20"/>
      <w:szCs w:val="20"/>
    </w:rPr>
  </w:style>
  <w:style w:type="paragraph" w:styleId="NormalWeb">
    <w:name w:val="Normal (Web)"/>
    <w:basedOn w:val="Normal"/>
    <w:uiPriority w:val="99"/>
    <w:rsid w:val="0019488F"/>
    <w:pPr>
      <w:spacing w:before="100" w:beforeAutospacing="1" w:after="100" w:afterAutospacing="1"/>
    </w:pPr>
    <w:rPr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BF415D"/>
    <w:pPr>
      <w:jc w:val="center"/>
    </w:pPr>
    <w:rPr>
      <w:b/>
      <w:sz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BF415D"/>
    <w:rPr>
      <w:b/>
      <w:sz w:val="40"/>
    </w:rPr>
  </w:style>
  <w:style w:type="paragraph" w:styleId="BodyText">
    <w:name w:val="Body Text"/>
    <w:basedOn w:val="Normal"/>
    <w:link w:val="BodyTextChar"/>
    <w:uiPriority w:val="99"/>
    <w:rsid w:val="004A05B1"/>
    <w:pPr>
      <w:suppressAutoHyphens/>
      <w:spacing w:after="140" w:line="276" w:lineRule="auto"/>
    </w:pPr>
    <w:rPr>
      <w:rFonts w:ascii="Liberation Serif" w:hAnsi="Liberation Serif" w:cs="Lohit Devanagari"/>
      <w:kern w:val="2"/>
      <w:sz w:val="24"/>
      <w:szCs w:val="24"/>
      <w:lang w:eastAsia="zh-CN" w:bidi="hi-IN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4A05B1"/>
    <w:rPr>
      <w:rFonts w:ascii="Liberation Serif" w:eastAsia="Times New Roman" w:hAnsi="Liberation Serif" w:cs="Lohit Devanagari"/>
      <w:kern w:val="2"/>
      <w:sz w:val="24"/>
      <w:szCs w:val="24"/>
      <w:lang w:eastAsia="zh-CN" w:bidi="hi-IN"/>
    </w:rPr>
  </w:style>
  <w:style w:type="paragraph" w:styleId="ListParagraph">
    <w:name w:val="List Paragraph"/>
    <w:basedOn w:val="Normal"/>
    <w:uiPriority w:val="99"/>
    <w:qFormat/>
    <w:rsid w:val="00816343"/>
    <w:pPr>
      <w:ind w:left="720"/>
      <w:contextualSpacing/>
    </w:pPr>
  </w:style>
  <w:style w:type="character" w:customStyle="1" w:styleId="WW8Num1z0">
    <w:name w:val="WW8Num1z0"/>
    <w:uiPriority w:val="99"/>
    <w:rsid w:val="000B1F67"/>
    <w:rPr>
      <w:rFonts w:ascii="Symbol" w:hAnsi="Symbol"/>
    </w:rPr>
  </w:style>
  <w:style w:type="paragraph" w:customStyle="1" w:styleId="a">
    <w:name w:val="Содержимое таблицы"/>
    <w:basedOn w:val="Normal"/>
    <w:uiPriority w:val="99"/>
    <w:rsid w:val="00CD4DC4"/>
    <w:pPr>
      <w:suppressLineNumbers/>
      <w:suppressAutoHyphens/>
    </w:pPr>
    <w:rPr>
      <w:rFonts w:ascii="Liberation Serif" w:hAnsi="Liberation Serif" w:cs="Lohit Devanagari"/>
      <w:kern w:val="2"/>
      <w:sz w:val="24"/>
      <w:szCs w:val="24"/>
      <w:lang w:eastAsia="zh-CN" w:bidi="hi-IN"/>
    </w:rPr>
  </w:style>
  <w:style w:type="paragraph" w:customStyle="1" w:styleId="Default">
    <w:name w:val="Default"/>
    <w:uiPriority w:val="99"/>
    <w:rsid w:val="0062516A"/>
    <w:pPr>
      <w:suppressAutoHyphens/>
      <w:autoSpaceDE w:val="0"/>
    </w:pPr>
    <w:rPr>
      <w:color w:val="000000"/>
      <w:sz w:val="24"/>
      <w:szCs w:val="24"/>
      <w:lang w:eastAsia="zh-CN"/>
    </w:rPr>
  </w:style>
  <w:style w:type="table" w:styleId="TableGrid">
    <w:name w:val="Table Grid"/>
    <w:basedOn w:val="TableNormal"/>
    <w:uiPriority w:val="99"/>
    <w:rsid w:val="003147F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5</Pages>
  <Words>1457</Words>
  <Characters>8308</Characters>
  <Application>Microsoft Office Outlook</Application>
  <DocSecurity>0</DocSecurity>
  <Lines>0</Lines>
  <Paragraphs>0</Paragraphs>
  <ScaleCrop>false</ScaleCrop>
  <Company>RFLR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subject>My virus</dc:subject>
  <dc:creator>Zero</dc:creator>
  <cp:keywords/>
  <dc:description>Remember me</dc:description>
  <cp:lastModifiedBy>2100-00-801</cp:lastModifiedBy>
  <cp:revision>2</cp:revision>
  <cp:lastPrinted>2019-09-03T05:42:00Z</cp:lastPrinted>
  <dcterms:created xsi:type="dcterms:W3CDTF">2019-10-18T07:36:00Z</dcterms:created>
  <dcterms:modified xsi:type="dcterms:W3CDTF">2019-10-18T07:36:00Z</dcterms:modified>
</cp:coreProperties>
</file>